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9027"/>
      </w:tblGrid>
      <w:tr w:rsidR="000C0955" w:rsidRPr="004D7CAF" w14:paraId="3C57A795" w14:textId="77777777" w:rsidTr="000E3D3F">
        <w:trPr>
          <w:trHeight w:hRule="exact" w:val="864"/>
        </w:trPr>
        <w:tc>
          <w:tcPr>
            <w:tcW w:w="5000" w:type="pct"/>
          </w:tcPr>
          <w:p w14:paraId="3E9068E8" w14:textId="77777777" w:rsidR="00705049" w:rsidRPr="004D7CAF" w:rsidRDefault="00197B48" w:rsidP="00380DEE">
            <w:pPr>
              <w:pStyle w:val="SAJKUTextSynopsisTitle"/>
            </w:pPr>
            <w:sdt>
              <w:sdtPr>
                <w:rPr>
                  <w:rStyle w:val="stitletopChar"/>
                  <w:b/>
                  <w:bCs/>
                </w:rPr>
                <w:id w:val="1028371863"/>
                <w:placeholder>
                  <w:docPart w:val="C9D7F366168D4BEFBB6B98C2B96B7D92"/>
                </w:placeholder>
                <w:text/>
              </w:sdtPr>
              <w:sdtEndPr>
                <w:rPr>
                  <w:rStyle w:val="stitletopChar"/>
                </w:rPr>
              </w:sdtEndPr>
              <w:sdtContent>
                <w:r w:rsidR="002A669F" w:rsidRPr="004D7CAF">
                  <w:rPr>
                    <w:rStyle w:val="stitletopChar"/>
                    <w:b/>
                    <w:bCs/>
                  </w:rPr>
                  <w:t>MS/MP</w:t>
                </w:r>
                <w:r w:rsidR="00717635" w:rsidRPr="004D7CAF">
                  <w:rPr>
                    <w:rStyle w:val="stitletopChar"/>
                    <w:b/>
                    <w:bCs/>
                  </w:rPr>
                  <w:t>hil</w:t>
                </w:r>
                <w:r w:rsidR="002A669F" w:rsidRPr="004D7CAF">
                  <w:rPr>
                    <w:rStyle w:val="stitletopChar"/>
                    <w:b/>
                    <w:bCs/>
                  </w:rPr>
                  <w:t>/</w:t>
                </w:r>
                <w:r w:rsidR="00B4599B" w:rsidRPr="004D7CAF">
                  <w:rPr>
                    <w:rStyle w:val="stitletopChar"/>
                    <w:b/>
                    <w:bCs/>
                  </w:rPr>
                  <w:t>LLM/</w:t>
                </w:r>
                <w:r w:rsidR="002A669F" w:rsidRPr="004D7CAF">
                  <w:rPr>
                    <w:rStyle w:val="stitletopChar"/>
                    <w:b/>
                    <w:bCs/>
                  </w:rPr>
                  <w:t>P</w:t>
                </w:r>
                <w:r w:rsidR="00717635" w:rsidRPr="004D7CAF">
                  <w:rPr>
                    <w:rStyle w:val="stitletopChar"/>
                    <w:b/>
                    <w:bCs/>
                  </w:rPr>
                  <w:t>h</w:t>
                </w:r>
                <w:r w:rsidR="002A669F" w:rsidRPr="004D7CAF">
                  <w:rPr>
                    <w:rStyle w:val="stitletopChar"/>
                    <w:b/>
                    <w:bCs/>
                  </w:rPr>
                  <w:t>D</w:t>
                </w:r>
              </w:sdtContent>
            </w:sdt>
            <w:r w:rsidR="00380DEE" w:rsidRPr="004D7CAF">
              <w:rPr>
                <w:rStyle w:val="stitletopChar"/>
                <w:b/>
                <w:caps/>
              </w:rPr>
              <w:t xml:space="preserve"> </w:t>
            </w:r>
            <w:r w:rsidR="00215DCB" w:rsidRPr="004D7CAF">
              <w:rPr>
                <w:rStyle w:val="stitletopChar"/>
                <w:b/>
                <w:bCs/>
                <w:caps/>
              </w:rPr>
              <w:t>RESEARCH</w:t>
            </w:r>
            <w:r w:rsidR="00705049" w:rsidRPr="004D7CAF">
              <w:rPr>
                <w:rStyle w:val="stitletopChar"/>
                <w:b/>
                <w:bCs/>
                <w:caps/>
              </w:rPr>
              <w:t xml:space="preserve"> PROPOSAL</w:t>
            </w:r>
          </w:p>
          <w:p w14:paraId="451554BD" w14:textId="77777777" w:rsidR="000A6E5E" w:rsidRPr="004D7CAF" w:rsidRDefault="000A6E5E" w:rsidP="00C62FB6">
            <w:pPr>
              <w:pStyle w:val="SAJKUUniversityNameTitlePage"/>
            </w:pPr>
          </w:p>
          <w:p w14:paraId="5E60A2F0" w14:textId="77777777" w:rsidR="000C0955" w:rsidRPr="004D7CAF" w:rsidRDefault="000C0955" w:rsidP="001508C0">
            <w:pPr>
              <w:pStyle w:val="SAJKUHeadingFrontBackMatter"/>
            </w:pPr>
          </w:p>
        </w:tc>
      </w:tr>
      <w:tr w:rsidR="000C0955" w:rsidRPr="004D7CAF" w14:paraId="5C7FF966" w14:textId="77777777" w:rsidTr="000E3D3F">
        <w:trPr>
          <w:trHeight w:hRule="exact" w:val="1306"/>
        </w:trPr>
        <w:tc>
          <w:tcPr>
            <w:tcW w:w="5000" w:type="pct"/>
          </w:tcPr>
          <w:p w14:paraId="09C4C32B" w14:textId="77777777" w:rsidR="000C0955" w:rsidRPr="004D7CAF" w:rsidRDefault="00197B48" w:rsidP="002A669F">
            <w:pPr>
              <w:pStyle w:val="stitle"/>
            </w:pPr>
            <w:sdt>
              <w:sdtPr>
                <w:rPr>
                  <w:rStyle w:val="stitleChar"/>
                </w:rPr>
                <w:alias w:val="thesis title"/>
                <w:tag w:val="add thesis title here"/>
                <w:id w:val="1739363696"/>
                <w:lock w:val="sdtLocked"/>
                <w:placeholder>
                  <w:docPart w:val="5451734082304BF0B08345C21612FAFE"/>
                </w:placeholder>
              </w:sdtPr>
              <w:sdtEndPr>
                <w:rPr>
                  <w:rStyle w:val="stitleChar"/>
                </w:rPr>
              </w:sdtEndPr>
              <w:sdtContent>
                <w:r w:rsidR="00C62FB6" w:rsidRPr="004D7CAF">
                  <w:rPr>
                    <w:rStyle w:val="stitleChar"/>
                  </w:rPr>
                  <w:t xml:space="preserve">INSERT </w:t>
                </w:r>
                <w:r w:rsidR="00215DCB" w:rsidRPr="004D7CAF">
                  <w:rPr>
                    <w:rStyle w:val="stitleChar"/>
                  </w:rPr>
                  <w:t>THE</w:t>
                </w:r>
                <w:r w:rsidR="00C62FB6" w:rsidRPr="004D7CAF">
                  <w:rPr>
                    <w:rStyle w:val="stitleChar"/>
                  </w:rPr>
                  <w:t xml:space="preserve"> TITLE HERE</w:t>
                </w:r>
              </w:sdtContent>
            </w:sdt>
          </w:p>
        </w:tc>
      </w:tr>
      <w:tr w:rsidR="000C0955" w:rsidRPr="004D7CAF" w14:paraId="1F8068CB" w14:textId="77777777" w:rsidTr="008E2213">
        <w:trPr>
          <w:trHeight w:hRule="exact" w:val="2881"/>
        </w:trPr>
        <w:tc>
          <w:tcPr>
            <w:tcW w:w="5000" w:type="pct"/>
          </w:tcPr>
          <w:p w14:paraId="348FA169" w14:textId="77777777" w:rsidR="00565905" w:rsidRPr="004D7CAF" w:rsidRDefault="00565905" w:rsidP="00565905">
            <w:pPr>
              <w:pStyle w:val="SAJKUArtitleTitleTitlePage"/>
            </w:pPr>
          </w:p>
          <w:sdt>
            <w:sdtPr>
              <w:rPr>
                <w:noProof/>
              </w:rPr>
              <w:alias w:val="logo"/>
              <w:tag w:val="logo"/>
              <w:id w:val="-985088175"/>
              <w:lock w:val="sdtLocked"/>
              <w15:color w:val="FFFFFF"/>
              <w15:appearance w15:val="hidden"/>
              <w:picture/>
            </w:sdtPr>
            <w:sdtEndPr/>
            <w:sdtContent>
              <w:p w14:paraId="05300D71" w14:textId="77777777" w:rsidR="000C0955" w:rsidRPr="004D7CAF" w:rsidRDefault="00A701A4" w:rsidP="00565905">
                <w:pPr>
                  <w:pStyle w:val="SAJKUArtitleTitleTitlePage"/>
                </w:pPr>
                <w:r w:rsidRPr="004D7CAF">
                  <w:rPr>
                    <w:noProof/>
                  </w:rPr>
                  <w:drawing>
                    <wp:inline distT="0" distB="0" distL="0" distR="0" wp14:anchorId="0DB720BD" wp14:editId="456F9B32">
                      <wp:extent cx="1371600" cy="1371600"/>
                      <wp:effectExtent l="0" t="0" r="0" b="0"/>
                      <wp:docPr id="1746530642" name="Picture 119" descr="Description: UAJK Logo Revis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530642" name="Picture 119" descr="Description: UAJK Logo Revised "/>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sdtContent>
          </w:sdt>
        </w:tc>
      </w:tr>
      <w:tr w:rsidR="00B14D31" w:rsidRPr="004D7CAF" w14:paraId="55DE22E3" w14:textId="77777777" w:rsidTr="008E2213">
        <w:trPr>
          <w:trHeight w:hRule="exact" w:val="1702"/>
        </w:trPr>
        <w:tc>
          <w:tcPr>
            <w:tcW w:w="5000" w:type="pct"/>
          </w:tcPr>
          <w:p w14:paraId="1C40E4D4" w14:textId="77777777" w:rsidR="001D2DF1" w:rsidRPr="004D7CAF" w:rsidRDefault="00565905" w:rsidP="002A669F">
            <w:pPr>
              <w:pStyle w:val="stitle"/>
            </w:pPr>
            <w:r w:rsidRPr="004D7CAF">
              <w:t xml:space="preserve">A RESEARCH PROPOSAL </w:t>
            </w:r>
          </w:p>
          <w:p w14:paraId="00974B86" w14:textId="77777777" w:rsidR="000E3D3F" w:rsidRPr="004D7CAF" w:rsidRDefault="00020B48" w:rsidP="001D2DF1">
            <w:pPr>
              <w:pStyle w:val="stitle"/>
            </w:pPr>
            <w:r w:rsidRPr="004D7CAF">
              <w:t>submitted to the department of</w:t>
            </w:r>
            <w:r w:rsidR="00565905" w:rsidRPr="004D7CAF">
              <w:t xml:space="preserve"> </w:t>
            </w:r>
            <w:sdt>
              <w:sdtPr>
                <w:rPr>
                  <w:rStyle w:val="stitleChar"/>
                </w:rPr>
                <w:alias w:val="department name"/>
                <w:tag w:val="department name"/>
                <w:id w:val="-1765150183"/>
                <w:lock w:val="sdtLocked"/>
                <w:placeholder>
                  <w:docPart w:val="4049491FEA5047489E633D7325F5BFE6"/>
                </w:placeholder>
              </w:sdtPr>
              <w:sdtEndPr>
                <w:rPr>
                  <w:rStyle w:val="stitleChar"/>
                </w:rPr>
              </w:sdtEndPr>
              <w:sdtContent>
                <w:r w:rsidR="00565905" w:rsidRPr="004D7CAF">
                  <w:rPr>
                    <w:rStyle w:val="stitleChar"/>
                  </w:rPr>
                  <w:t>Name of the Department</w:t>
                </w:r>
              </w:sdtContent>
            </w:sdt>
            <w:r w:rsidR="00565905" w:rsidRPr="004D7CAF">
              <w:t xml:space="preserve"> </w:t>
            </w:r>
          </w:p>
          <w:p w14:paraId="4738F120" w14:textId="77777777" w:rsidR="00020B48" w:rsidRPr="004D7CAF" w:rsidRDefault="00020B48" w:rsidP="00020B48">
            <w:pPr>
              <w:pStyle w:val="stitle"/>
            </w:pPr>
            <w:r w:rsidRPr="004D7CAF">
              <w:t xml:space="preserve">in partial fulfillment of the requirements for the degree of </w:t>
            </w:r>
          </w:p>
          <w:p w14:paraId="6E874139" w14:textId="77777777" w:rsidR="000A6E5E" w:rsidRPr="004D7CAF" w:rsidRDefault="00197B48" w:rsidP="00020B48">
            <w:pPr>
              <w:pStyle w:val="stitle"/>
            </w:pPr>
            <w:sdt>
              <w:sdtPr>
                <w:rPr>
                  <w:rStyle w:val="stitleChar"/>
                </w:rPr>
                <w:alias w:val="degree title"/>
                <w:tag w:val="Keep relevant degree title"/>
                <w:id w:val="1634758308"/>
                <w:lock w:val="sdtLocked"/>
                <w:placeholder>
                  <w:docPart w:val="4DC31EC60146489B8234A224162CBE06"/>
                </w:placeholder>
              </w:sdtPr>
              <w:sdtEndPr>
                <w:rPr>
                  <w:rStyle w:val="stitleChar"/>
                </w:rPr>
              </w:sdtEndPr>
              <w:sdtContent>
                <w:r w:rsidR="00565905" w:rsidRPr="004D7CAF">
                  <w:rPr>
                    <w:rStyle w:val="stitleChar"/>
                  </w:rPr>
                  <w:t>MS/MPhil/</w:t>
                </w:r>
                <w:r w:rsidR="00020B48" w:rsidRPr="004D7CAF">
                  <w:rPr>
                    <w:rStyle w:val="stitleChar"/>
                  </w:rPr>
                  <w:t>LLM/</w:t>
                </w:r>
                <w:r w:rsidR="00565905" w:rsidRPr="004D7CAF">
                  <w:rPr>
                    <w:rStyle w:val="stitleChar"/>
                  </w:rPr>
                  <w:t>PhD</w:t>
                </w:r>
              </w:sdtContent>
            </w:sdt>
            <w:r w:rsidR="00565905" w:rsidRPr="004D7CAF">
              <w:t xml:space="preserve"> in </w:t>
            </w:r>
            <w:sdt>
              <w:sdtPr>
                <w:rPr>
                  <w:rStyle w:val="stitleChar"/>
                </w:rPr>
                <w:alias w:val="subject name"/>
                <w:tag w:val="add subject name here"/>
                <w:id w:val="2052344919"/>
                <w:lock w:val="sdtLocked"/>
                <w:placeholder>
                  <w:docPart w:val="28EF9C6468274D7DAA1AC58C5F8DF539"/>
                </w:placeholder>
              </w:sdtPr>
              <w:sdtEndPr>
                <w:rPr>
                  <w:rStyle w:val="stitleChar"/>
                </w:rPr>
              </w:sdtEndPr>
              <w:sdtContent>
                <w:r w:rsidR="00565905" w:rsidRPr="004D7CAF">
                  <w:rPr>
                    <w:rStyle w:val="stitleChar"/>
                  </w:rPr>
                  <w:t>Subject Name (e.g., Physics)</w:t>
                </w:r>
              </w:sdtContent>
            </w:sdt>
          </w:p>
        </w:tc>
      </w:tr>
      <w:tr w:rsidR="000C0955" w:rsidRPr="004D7CAF" w14:paraId="13E018AD" w14:textId="77777777" w:rsidTr="008E2213">
        <w:trPr>
          <w:trHeight w:hRule="exact" w:val="1639"/>
        </w:trPr>
        <w:tc>
          <w:tcPr>
            <w:tcW w:w="5000" w:type="pct"/>
          </w:tcPr>
          <w:p w14:paraId="45ED4FFB" w14:textId="77777777" w:rsidR="000E3D3F" w:rsidRPr="004D7CAF" w:rsidRDefault="00BA0564" w:rsidP="002A669F">
            <w:pPr>
              <w:pStyle w:val="stitle"/>
            </w:pPr>
            <w:r w:rsidRPr="004D7CAF">
              <w:t>Submitted by</w:t>
            </w:r>
          </w:p>
          <w:p w14:paraId="3C223124" w14:textId="77777777" w:rsidR="00BA0564" w:rsidRPr="004D7CAF" w:rsidRDefault="00197B48" w:rsidP="00020B48">
            <w:pPr>
              <w:pStyle w:val="sdatetitle"/>
              <w:rPr>
                <w:rStyle w:val="stitleChar"/>
                <w:b/>
                <w:bCs w:val="0"/>
              </w:rPr>
            </w:pPr>
            <w:sdt>
              <w:sdtPr>
                <w:rPr>
                  <w:rStyle w:val="stitleChar"/>
                  <w:b/>
                  <w:bCs w:val="0"/>
                </w:rPr>
                <w:alias w:val="Student Name"/>
                <w:tag w:val="Add your name here"/>
                <w:id w:val="-2011901645"/>
                <w:lock w:val="sdtLocked"/>
                <w:placeholder>
                  <w:docPart w:val="E43E179346B54F03830FECFBF73030DF"/>
                </w:placeholder>
              </w:sdtPr>
              <w:sdtEndPr>
                <w:rPr>
                  <w:rStyle w:val="stitleChar"/>
                </w:rPr>
              </w:sdtEndPr>
              <w:sdtContent>
                <w:r w:rsidR="00244AC0" w:rsidRPr="004D7CAF">
                  <w:rPr>
                    <w:rStyle w:val="stitleChar"/>
                    <w:b/>
                    <w:bCs w:val="0"/>
                  </w:rPr>
                  <w:t xml:space="preserve">Name of the </w:t>
                </w:r>
                <w:r w:rsidR="00215DCB" w:rsidRPr="004D7CAF">
                  <w:rPr>
                    <w:rStyle w:val="stitleChar"/>
                    <w:b/>
                    <w:bCs w:val="0"/>
                  </w:rPr>
                  <w:t>S</w:t>
                </w:r>
                <w:r w:rsidR="00244AC0" w:rsidRPr="004D7CAF">
                  <w:rPr>
                    <w:rStyle w:val="stitleChar"/>
                    <w:b/>
                    <w:bCs w:val="0"/>
                  </w:rPr>
                  <w:t>tudent</w:t>
                </w:r>
              </w:sdtContent>
            </w:sdt>
          </w:p>
          <w:p w14:paraId="06C40D92" w14:textId="77777777" w:rsidR="00BA0564" w:rsidRDefault="00197B48" w:rsidP="002A669F">
            <w:pPr>
              <w:pStyle w:val="stitle"/>
              <w:rPr>
                <w:rStyle w:val="stitleChar"/>
              </w:rPr>
            </w:pPr>
            <w:sdt>
              <w:sdtPr>
                <w:rPr>
                  <w:rStyle w:val="stitleChar"/>
                </w:rPr>
                <w:alias w:val="Student register no"/>
                <w:tag w:val="Add registration No"/>
                <w:id w:val="736133118"/>
                <w:lock w:val="sdtLocked"/>
                <w:placeholder>
                  <w:docPart w:val="56EC0D48D20C47AB8A7AB851B80E1489"/>
                </w:placeholder>
              </w:sdtPr>
              <w:sdtEndPr>
                <w:rPr>
                  <w:rStyle w:val="stitleChar"/>
                </w:rPr>
              </w:sdtEndPr>
              <w:sdtContent>
                <w:r w:rsidR="00244AC0" w:rsidRPr="004D7CAF">
                  <w:rPr>
                    <w:rStyle w:val="stitleChar"/>
                  </w:rPr>
                  <w:t>Registration No</w:t>
                </w:r>
              </w:sdtContent>
            </w:sdt>
          </w:p>
          <w:p w14:paraId="2A494533" w14:textId="77777777" w:rsidR="008E2213" w:rsidRPr="004D7CAF" w:rsidRDefault="00197B48" w:rsidP="008E2213">
            <w:pPr>
              <w:pStyle w:val="stitle"/>
            </w:pPr>
            <w:sdt>
              <w:sdtPr>
                <w:rPr>
                  <w:rStyle w:val="stitleChar"/>
                </w:rPr>
                <w:alias w:val="Student register no"/>
                <w:tag w:val="Add registration No"/>
                <w:id w:val="907270625"/>
                <w:placeholder>
                  <w:docPart w:val="7F772DC4A8D54F5BBC85B9DC38DC4138"/>
                </w:placeholder>
              </w:sdtPr>
              <w:sdtEndPr>
                <w:rPr>
                  <w:rStyle w:val="stitleChar"/>
                </w:rPr>
              </w:sdtEndPr>
              <w:sdtContent>
                <w:r w:rsidR="008E2213">
                  <w:rPr>
                    <w:rStyle w:val="stitleChar"/>
                  </w:rPr>
                  <w:t>Session</w:t>
                </w:r>
              </w:sdtContent>
            </w:sdt>
          </w:p>
          <w:p w14:paraId="57F080FB" w14:textId="77777777" w:rsidR="008E2213" w:rsidRPr="004D7CAF" w:rsidRDefault="008E2213" w:rsidP="002A669F">
            <w:pPr>
              <w:pStyle w:val="stitle"/>
            </w:pPr>
          </w:p>
          <w:p w14:paraId="4090F3A7" w14:textId="77777777" w:rsidR="000C0955" w:rsidRPr="004D7CAF" w:rsidRDefault="000C0955" w:rsidP="00C62FB6">
            <w:pPr>
              <w:pStyle w:val="SAJKUtextTitlePage"/>
            </w:pPr>
          </w:p>
        </w:tc>
      </w:tr>
      <w:tr w:rsidR="00BA0564" w:rsidRPr="004D7CAF" w14:paraId="1AAB3430" w14:textId="77777777" w:rsidTr="008E2213">
        <w:trPr>
          <w:trHeight w:hRule="exact" w:val="2332"/>
        </w:trPr>
        <w:tc>
          <w:tcPr>
            <w:tcW w:w="5000" w:type="pct"/>
          </w:tcPr>
          <w:p w14:paraId="171F5182" w14:textId="77777777" w:rsidR="000E3D3F" w:rsidRPr="004D7CAF" w:rsidRDefault="00BA0564" w:rsidP="002A669F">
            <w:pPr>
              <w:pStyle w:val="stitle"/>
            </w:pPr>
            <w:r w:rsidRPr="004D7CAF">
              <w:t>Supervisor</w:t>
            </w:r>
          </w:p>
          <w:p w14:paraId="2786A598" w14:textId="77777777" w:rsidR="00BA0564" w:rsidRPr="004D7CAF" w:rsidRDefault="00BA0564" w:rsidP="00020B48">
            <w:pPr>
              <w:pStyle w:val="snames"/>
            </w:pPr>
            <w:r w:rsidRPr="004D7CAF">
              <w:t xml:space="preserve"> </w:t>
            </w:r>
            <w:sdt>
              <w:sdtPr>
                <w:rPr>
                  <w:rStyle w:val="stitleChar"/>
                </w:rPr>
                <w:alias w:val="Supervisor name"/>
                <w:tag w:val="Add supervisor name here"/>
                <w:id w:val="2078479740"/>
                <w:lock w:val="sdtLocked"/>
                <w:placeholder>
                  <w:docPart w:val="B7B413F1A9414D68B9BB1D4C2B8DD0A4"/>
                </w:placeholder>
              </w:sdtPr>
              <w:sdtEndPr>
                <w:rPr>
                  <w:rStyle w:val="stitleChar"/>
                </w:rPr>
              </w:sdtEndPr>
              <w:sdtContent>
                <w:r w:rsidR="00244AC0" w:rsidRPr="004D7CAF">
                  <w:rPr>
                    <w:rStyle w:val="stitleChar"/>
                  </w:rPr>
                  <w:t>Name of the Supervisor</w:t>
                </w:r>
              </w:sdtContent>
            </w:sdt>
          </w:p>
          <w:p w14:paraId="738B88FD" w14:textId="77777777" w:rsidR="00BA0564" w:rsidRPr="004D7CAF" w:rsidRDefault="00BA0564" w:rsidP="002A669F">
            <w:pPr>
              <w:pStyle w:val="stitle"/>
            </w:pPr>
          </w:p>
          <w:p w14:paraId="4B134AC5" w14:textId="77777777" w:rsidR="000E3D3F" w:rsidRPr="004D7CAF" w:rsidRDefault="000E3D3F" w:rsidP="000E3D3F">
            <w:pPr>
              <w:pStyle w:val="stitle"/>
            </w:pPr>
            <w:r w:rsidRPr="004D7CAF">
              <w:t>Co-Supervisor (If any</w:t>
            </w:r>
            <w:r w:rsidR="00707301">
              <w:t>,</w:t>
            </w:r>
            <w:r w:rsidR="00707301" w:rsidRPr="004D7CAF">
              <w:t xml:space="preserve"> else remove this</w:t>
            </w:r>
            <w:r w:rsidRPr="004D7CAF">
              <w:t xml:space="preserve">) </w:t>
            </w:r>
          </w:p>
          <w:p w14:paraId="3E2840F5" w14:textId="77777777" w:rsidR="000E3D3F" w:rsidRPr="004D7CAF" w:rsidRDefault="00197B48" w:rsidP="00891107">
            <w:pPr>
              <w:pStyle w:val="snames"/>
            </w:pPr>
            <w:sdt>
              <w:sdtPr>
                <w:rPr>
                  <w:rStyle w:val="stitleChar"/>
                </w:rPr>
                <w:alias w:val="co supervisor name"/>
                <w:tag w:val="co supervisor name"/>
                <w:id w:val="1578938819"/>
                <w:placeholder>
                  <w:docPart w:val="85E057372CBB456B8BADECFAB263FA79"/>
                </w:placeholder>
              </w:sdtPr>
              <w:sdtEndPr>
                <w:rPr>
                  <w:rStyle w:val="stitleChar"/>
                </w:rPr>
              </w:sdtEndPr>
              <w:sdtContent>
                <w:r w:rsidR="00244AC0" w:rsidRPr="004D7CAF">
                  <w:rPr>
                    <w:rStyle w:val="stitleChar"/>
                  </w:rPr>
                  <w:t>Name of the Co</w:t>
                </w:r>
                <w:r w:rsidR="00215DCB" w:rsidRPr="004D7CAF">
                  <w:rPr>
                    <w:rStyle w:val="stitleChar"/>
                  </w:rPr>
                  <w:t>-</w:t>
                </w:r>
                <w:r w:rsidR="00244AC0" w:rsidRPr="004D7CAF">
                  <w:rPr>
                    <w:rStyle w:val="stitleChar"/>
                  </w:rPr>
                  <w:t>Supervisor</w:t>
                </w:r>
              </w:sdtContent>
            </w:sdt>
          </w:p>
          <w:p w14:paraId="2950C53B" w14:textId="77777777" w:rsidR="000E3D3F" w:rsidRPr="004D7CAF" w:rsidRDefault="000E3D3F" w:rsidP="002A669F">
            <w:pPr>
              <w:pStyle w:val="stitle"/>
            </w:pPr>
          </w:p>
        </w:tc>
      </w:tr>
      <w:tr w:rsidR="00187DA9" w:rsidRPr="004D7CAF" w14:paraId="0ABD8065" w14:textId="77777777" w:rsidTr="008E2213">
        <w:trPr>
          <w:trHeight w:hRule="exact" w:val="352"/>
        </w:trPr>
        <w:tc>
          <w:tcPr>
            <w:tcW w:w="5000" w:type="pct"/>
          </w:tcPr>
          <w:sdt>
            <w:sdtPr>
              <w:rPr>
                <w:rStyle w:val="sbottomtitleChar"/>
              </w:rPr>
              <w:alias w:val="Department Name"/>
              <w:tag w:val="Add Department Name here"/>
              <w:id w:val="873661554"/>
              <w:lock w:val="sdtLocked"/>
              <w:placeholder>
                <w:docPart w:val="63D527F7B8F249C38975978D46FF952D"/>
              </w:placeholder>
            </w:sdtPr>
            <w:sdtEndPr>
              <w:rPr>
                <w:rStyle w:val="sbottomtitleChar"/>
              </w:rPr>
            </w:sdtEndPr>
            <w:sdtContent>
              <w:p w14:paraId="34FDE16A" w14:textId="77777777" w:rsidR="00187DA9" w:rsidRPr="004D7CAF" w:rsidRDefault="00C62FB6" w:rsidP="00305BB5">
                <w:pPr>
                  <w:pStyle w:val="stitlebottom"/>
                </w:pPr>
                <w:r w:rsidRPr="004D7CAF">
                  <w:t>NAME OF THE DEPARTMENT/CENTER/INSTITUTE</w:t>
                </w:r>
              </w:p>
            </w:sdtContent>
          </w:sdt>
        </w:tc>
      </w:tr>
      <w:tr w:rsidR="00B7400A" w:rsidRPr="004D7CAF" w14:paraId="790E9565" w14:textId="77777777" w:rsidTr="000E3D3F">
        <w:trPr>
          <w:trHeight w:hRule="exact" w:val="559"/>
        </w:trPr>
        <w:tc>
          <w:tcPr>
            <w:tcW w:w="5000" w:type="pct"/>
          </w:tcPr>
          <w:sdt>
            <w:sdtPr>
              <w:rPr>
                <w:rStyle w:val="sbottomtitleChar"/>
                <w:b/>
                <w:bCs/>
              </w:rPr>
              <w:alias w:val="Faculty Name"/>
              <w:tag w:val="Add faculty name here"/>
              <w:id w:val="2036544034"/>
              <w:lock w:val="sdtLocked"/>
              <w:placeholder>
                <w:docPart w:val="1F23FD8103E1413DA5F44A3EF4646C82"/>
              </w:placeholder>
            </w:sdtPr>
            <w:sdtEndPr>
              <w:rPr>
                <w:rStyle w:val="sbottomtitleChar"/>
              </w:rPr>
            </w:sdtEndPr>
            <w:sdtContent>
              <w:p w14:paraId="22F350D9" w14:textId="77777777" w:rsidR="00B7400A" w:rsidRPr="004D7CAF" w:rsidRDefault="00B7400A" w:rsidP="00305BB5">
                <w:pPr>
                  <w:pStyle w:val="stitlebottom"/>
                </w:pPr>
                <w:r w:rsidRPr="004D7CAF">
                  <w:rPr>
                    <w:rStyle w:val="sbottomtitleChar"/>
                    <w:b/>
                    <w:bCs/>
                  </w:rPr>
                  <w:t>NAME OF THE FACULTY</w:t>
                </w:r>
              </w:p>
            </w:sdtContent>
          </w:sdt>
          <w:p w14:paraId="6B716A79" w14:textId="77777777" w:rsidR="00B7400A" w:rsidRPr="004D7CAF" w:rsidRDefault="00B7400A" w:rsidP="00305BB5">
            <w:pPr>
              <w:pStyle w:val="sbottomtitle"/>
            </w:pPr>
          </w:p>
        </w:tc>
      </w:tr>
      <w:tr w:rsidR="00187DA9" w:rsidRPr="004D7CAF" w14:paraId="07328D56" w14:textId="77777777" w:rsidTr="000E3D3F">
        <w:trPr>
          <w:trHeight w:hRule="exact" w:val="1297"/>
        </w:trPr>
        <w:tc>
          <w:tcPr>
            <w:tcW w:w="5000" w:type="pct"/>
          </w:tcPr>
          <w:p w14:paraId="3F864432" w14:textId="77777777" w:rsidR="00C62FB6" w:rsidRPr="004D7CAF" w:rsidRDefault="00C62FB6" w:rsidP="00305BB5">
            <w:pPr>
              <w:pStyle w:val="stitlebottom"/>
            </w:pPr>
            <w:r w:rsidRPr="004D7CAF">
              <w:t>UNIVERSITY OF AZAD JAMMU &amp; KASHMIR</w:t>
            </w:r>
          </w:p>
          <w:p w14:paraId="1CF2F96C" w14:textId="77777777" w:rsidR="00C62FB6" w:rsidRPr="004D7CAF" w:rsidRDefault="00C62FB6" w:rsidP="00305BB5">
            <w:pPr>
              <w:pStyle w:val="stitlebottom"/>
            </w:pPr>
            <w:r w:rsidRPr="004D7CAF">
              <w:t>MUZAFFARABAD 13100</w:t>
            </w:r>
          </w:p>
          <w:p w14:paraId="3057741C" w14:textId="77777777" w:rsidR="00C62FB6" w:rsidRPr="004D7CAF" w:rsidRDefault="00C62FB6" w:rsidP="00305BB5">
            <w:pPr>
              <w:pStyle w:val="stitlebottom"/>
            </w:pPr>
            <w:r w:rsidRPr="004D7CAF">
              <w:t>PAKISTAN</w:t>
            </w:r>
          </w:p>
          <w:p w14:paraId="260E21C7" w14:textId="77777777" w:rsidR="00187DA9" w:rsidRPr="004D7CAF" w:rsidRDefault="00187DA9" w:rsidP="00380DEE">
            <w:pPr>
              <w:pStyle w:val="SAJKUTextSynopsisTitleCenter"/>
            </w:pPr>
          </w:p>
        </w:tc>
      </w:tr>
      <w:tr w:rsidR="00187DA9" w:rsidRPr="004D7CAF" w14:paraId="6DCBFD21" w14:textId="77777777" w:rsidTr="000E3D3F">
        <w:trPr>
          <w:trHeight w:hRule="exact" w:val="955"/>
        </w:trPr>
        <w:tc>
          <w:tcPr>
            <w:tcW w:w="5000" w:type="pct"/>
          </w:tcPr>
          <w:p w14:paraId="3964DF01" w14:textId="77777777" w:rsidR="00187DA9" w:rsidRPr="004D7CAF" w:rsidRDefault="00197B48" w:rsidP="00A701A4">
            <w:pPr>
              <w:pStyle w:val="sdatetitle"/>
            </w:pPr>
            <w:sdt>
              <w:sdtPr>
                <w:rPr>
                  <w:rStyle w:val="sdatetitleChar"/>
                </w:rPr>
                <w:alias w:val="Submission date"/>
                <w:tag w:val="Add month and year here"/>
                <w:id w:val="801122355"/>
                <w:lock w:val="sdtLocked"/>
                <w:placeholder>
                  <w:docPart w:val="D691DDA570A94A6FB7A95F09D3B8FEC1"/>
                </w:placeholder>
              </w:sdtPr>
              <w:sdtEndPr>
                <w:rPr>
                  <w:rStyle w:val="sdatetitleChar"/>
                </w:rPr>
              </w:sdtEndPr>
              <w:sdtContent>
                <w:r w:rsidR="00A701A4" w:rsidRPr="004D7CAF">
                  <w:rPr>
                    <w:rStyle w:val="sdatetitleChar"/>
                  </w:rPr>
                  <w:t>AUGUST 2026</w:t>
                </w:r>
              </w:sdtContent>
            </w:sdt>
          </w:p>
        </w:tc>
      </w:tr>
    </w:tbl>
    <w:p w14:paraId="45BADE0A" w14:textId="77777777" w:rsidR="007B05BB" w:rsidRPr="004D7CAF" w:rsidRDefault="007B05BB" w:rsidP="001508C0">
      <w:pPr>
        <w:pStyle w:val="Heading1"/>
        <w:numPr>
          <w:ilvl w:val="0"/>
          <w:numId w:val="0"/>
        </w:numPr>
        <w:ind w:left="360"/>
        <w:sectPr w:rsidR="007B05BB" w:rsidRPr="004D7CAF" w:rsidSect="006A5FFF">
          <w:footerReference w:type="default" r:id="rId9"/>
          <w:type w:val="continuous"/>
          <w:pgSz w:w="11907" w:h="16839" w:code="9"/>
          <w:pgMar w:top="1440" w:right="1440" w:bottom="1440" w:left="1440" w:header="720" w:footer="720" w:gutter="0"/>
          <w:pgNumType w:fmt="lowerRoman" w:start="1"/>
          <w:cols w:space="720"/>
          <w:docGrid w:linePitch="360"/>
        </w:sectPr>
      </w:pPr>
      <w:bookmarkStart w:id="0" w:name="_Toc420233041"/>
      <w:bookmarkStart w:id="1" w:name="_Toc420238582"/>
    </w:p>
    <w:tbl>
      <w:tblPr>
        <w:tblStyle w:val="TableGrid"/>
        <w:tblW w:w="5000" w:type="pct"/>
        <w:tblCellMar>
          <w:left w:w="115" w:type="dxa"/>
          <w:right w:w="115" w:type="dxa"/>
        </w:tblCellMar>
        <w:tblLook w:val="04A0" w:firstRow="1" w:lastRow="0" w:firstColumn="1" w:lastColumn="0" w:noHBand="0" w:noVBand="1"/>
      </w:tblPr>
      <w:tblGrid>
        <w:gridCol w:w="4513"/>
        <w:gridCol w:w="4514"/>
      </w:tblGrid>
      <w:tr w:rsidR="006033D9" w:rsidRPr="004D7CAF" w14:paraId="51DE40ED" w14:textId="77777777" w:rsidTr="00870980">
        <w:trPr>
          <w:trHeight w:hRule="exact" w:val="730"/>
        </w:trPr>
        <w:tc>
          <w:tcPr>
            <w:tcW w:w="5000" w:type="pct"/>
            <w:gridSpan w:val="2"/>
            <w:tcBorders>
              <w:top w:val="nil"/>
              <w:left w:val="nil"/>
              <w:bottom w:val="nil"/>
              <w:right w:val="nil"/>
            </w:tcBorders>
          </w:tcPr>
          <w:p w14:paraId="2CE4F3A2" w14:textId="77777777" w:rsidR="006033D9" w:rsidRPr="004D7CAF" w:rsidRDefault="00BA0564" w:rsidP="002A669F">
            <w:pPr>
              <w:pStyle w:val="stitletop"/>
            </w:pPr>
            <w:r w:rsidRPr="004D7CAF">
              <w:lastRenderedPageBreak/>
              <w:br w:type="page"/>
            </w:r>
            <w:sdt>
              <w:sdtPr>
                <w:id w:val="-2145951268"/>
                <w:placeholder>
                  <w:docPart w:val="C9D7F366168D4BEFBB6B98C2B96B7D92"/>
                </w:placeholder>
              </w:sdtPr>
              <w:sdtEndPr/>
              <w:sdtContent>
                <w:r w:rsidR="002A669F" w:rsidRPr="004D7CAF">
                  <w:t>MS/MP</w:t>
                </w:r>
                <w:r w:rsidR="00891107" w:rsidRPr="004D7CAF">
                  <w:rPr>
                    <w:caps w:val="0"/>
                  </w:rPr>
                  <w:t>hil</w:t>
                </w:r>
                <w:r w:rsidR="002A669F" w:rsidRPr="004D7CAF">
                  <w:t>/</w:t>
                </w:r>
                <w:r w:rsidR="00891107" w:rsidRPr="004D7CAF">
                  <w:t>LLM/</w:t>
                </w:r>
                <w:r w:rsidR="002A669F" w:rsidRPr="004D7CAF">
                  <w:t>P</w:t>
                </w:r>
                <w:r w:rsidR="00891107" w:rsidRPr="004D7CAF">
                  <w:rPr>
                    <w:caps w:val="0"/>
                  </w:rPr>
                  <w:t>h</w:t>
                </w:r>
                <w:r w:rsidR="002A669F" w:rsidRPr="004D7CAF">
                  <w:t xml:space="preserve">D </w:t>
                </w:r>
              </w:sdtContent>
            </w:sdt>
            <w:r w:rsidR="00215DCB" w:rsidRPr="004D7CAF">
              <w:t>research</w:t>
            </w:r>
            <w:r w:rsidR="006033D9" w:rsidRPr="004D7CAF">
              <w:t xml:space="preserve"> PROPOSAL</w:t>
            </w:r>
          </w:p>
          <w:p w14:paraId="66636B0F" w14:textId="77777777" w:rsidR="006033D9" w:rsidRPr="004D7CAF" w:rsidRDefault="006033D9" w:rsidP="00DE57AA">
            <w:pPr>
              <w:pStyle w:val="SAJKUUniversityNameTitlePage"/>
            </w:pPr>
          </w:p>
          <w:p w14:paraId="0F0F1D28" w14:textId="77777777" w:rsidR="006033D9" w:rsidRPr="004D7CAF" w:rsidRDefault="006033D9" w:rsidP="001508C0">
            <w:pPr>
              <w:pStyle w:val="SAJKUHeadingFrontBackMatter"/>
            </w:pPr>
          </w:p>
        </w:tc>
      </w:tr>
      <w:tr w:rsidR="006033D9" w:rsidRPr="004D7CAF" w14:paraId="471A08CE" w14:textId="77777777" w:rsidTr="00870980">
        <w:trPr>
          <w:trHeight w:hRule="exact" w:val="1171"/>
        </w:trPr>
        <w:tc>
          <w:tcPr>
            <w:tcW w:w="5000" w:type="pct"/>
            <w:gridSpan w:val="2"/>
            <w:tcBorders>
              <w:top w:val="nil"/>
              <w:left w:val="nil"/>
              <w:bottom w:val="nil"/>
              <w:right w:val="nil"/>
            </w:tcBorders>
          </w:tcPr>
          <w:p w14:paraId="566DA32E" w14:textId="77777777" w:rsidR="006033D9" w:rsidRPr="004D7CAF" w:rsidRDefault="00197B48" w:rsidP="002A669F">
            <w:pPr>
              <w:pStyle w:val="stitle"/>
            </w:pPr>
            <w:sdt>
              <w:sdtPr>
                <w:id w:val="-1100793012"/>
                <w:placeholder>
                  <w:docPart w:val="BC1A25BF8D094C00A6A2BDB3360EBC4D"/>
                </w:placeholder>
              </w:sdtPr>
              <w:sdtEndPr/>
              <w:sdtContent>
                <w:r w:rsidR="006033D9" w:rsidRPr="004D7CAF">
                  <w:t xml:space="preserve">INSERT </w:t>
                </w:r>
                <w:r w:rsidR="00215DCB" w:rsidRPr="004D7CAF">
                  <w:t xml:space="preserve">THE </w:t>
                </w:r>
                <w:r w:rsidR="006033D9" w:rsidRPr="004D7CAF">
                  <w:t>TITLE HERE</w:t>
                </w:r>
              </w:sdtContent>
            </w:sdt>
          </w:p>
        </w:tc>
      </w:tr>
      <w:tr w:rsidR="006033D9" w:rsidRPr="004D7CAF" w14:paraId="7D62BF7A" w14:textId="77777777" w:rsidTr="00807173">
        <w:trPr>
          <w:trHeight w:hRule="exact" w:val="3141"/>
        </w:trPr>
        <w:tc>
          <w:tcPr>
            <w:tcW w:w="5000" w:type="pct"/>
            <w:gridSpan w:val="2"/>
            <w:tcBorders>
              <w:top w:val="nil"/>
              <w:left w:val="nil"/>
              <w:bottom w:val="nil"/>
              <w:right w:val="nil"/>
            </w:tcBorders>
          </w:tcPr>
          <w:p w14:paraId="4CD0B2A8" w14:textId="77777777" w:rsidR="006033D9" w:rsidRPr="004D7CAF" w:rsidRDefault="006033D9" w:rsidP="00DE57AA">
            <w:pPr>
              <w:pStyle w:val="SAJKUArtitleTitleTitlePage"/>
            </w:pPr>
            <w:r w:rsidRPr="004D7CAF">
              <w:rPr>
                <w:noProof/>
              </w:rPr>
              <w:drawing>
                <wp:anchor distT="0" distB="0" distL="114300" distR="114300" simplePos="0" relativeHeight="251661312" behindDoc="0" locked="0" layoutInCell="1" allowOverlap="1" wp14:anchorId="6D810121" wp14:editId="091543A8">
                  <wp:simplePos x="0" y="0"/>
                  <wp:positionH relativeFrom="column">
                    <wp:posOffset>2078586</wp:posOffset>
                  </wp:positionH>
                  <wp:positionV relativeFrom="paragraph">
                    <wp:posOffset>117128</wp:posOffset>
                  </wp:positionV>
                  <wp:extent cx="1371600" cy="1371600"/>
                  <wp:effectExtent l="0" t="0" r="0" b="0"/>
                  <wp:wrapSquare wrapText="bothSides"/>
                  <wp:docPr id="1793469688" name="Picture 119" descr="Description: UAJK Logo Revis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530642" name="Picture 119" descr="Description: UAJK Logo Revised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c>
      </w:tr>
      <w:tr w:rsidR="006033D9" w:rsidRPr="004D7CAF" w14:paraId="213AE49A" w14:textId="77777777" w:rsidTr="00807173">
        <w:trPr>
          <w:trHeight w:hRule="exact" w:val="1035"/>
        </w:trPr>
        <w:tc>
          <w:tcPr>
            <w:tcW w:w="5000" w:type="pct"/>
            <w:gridSpan w:val="2"/>
            <w:tcBorders>
              <w:top w:val="nil"/>
              <w:left w:val="nil"/>
              <w:bottom w:val="nil"/>
              <w:right w:val="nil"/>
            </w:tcBorders>
          </w:tcPr>
          <w:p w14:paraId="5058B377" w14:textId="77777777" w:rsidR="00807173" w:rsidRPr="004D7CAF" w:rsidRDefault="00807173" w:rsidP="00807173">
            <w:pPr>
              <w:pStyle w:val="sgectitlepage"/>
            </w:pPr>
            <w:r w:rsidRPr="004D7CAF">
              <w:t>________________________</w:t>
            </w:r>
          </w:p>
          <w:sdt>
            <w:sdtPr>
              <w:rPr>
                <w:rStyle w:val="sgectitlepageChar"/>
                <w:b/>
                <w:bCs/>
              </w:rPr>
              <w:alias w:val="Chairperson or convener"/>
              <w:tag w:val="Chairperson"/>
              <w:id w:val="-1042750243"/>
              <w:placeholder>
                <w:docPart w:val="8559FC8175B44131A041ACDE7929CC37"/>
              </w:placeholder>
              <w:text/>
            </w:sdtPr>
            <w:sdtEndPr>
              <w:rPr>
                <w:rStyle w:val="sgectitlepageChar"/>
              </w:rPr>
            </w:sdtEndPr>
            <w:sdtContent>
              <w:p w14:paraId="75E9B7B7" w14:textId="77777777" w:rsidR="00807173" w:rsidRPr="004D7CAF" w:rsidRDefault="00807173" w:rsidP="00807173">
                <w:pPr>
                  <w:pStyle w:val="sgectitlepage"/>
                </w:pPr>
                <w:r>
                  <w:rPr>
                    <w:rStyle w:val="sgectitlepageChar"/>
                  </w:rPr>
                  <w:t>Name of Student</w:t>
                </w:r>
              </w:p>
            </w:sdtContent>
          </w:sdt>
          <w:p w14:paraId="2239DF5E" w14:textId="77777777" w:rsidR="006033D9" w:rsidRPr="004D7CAF" w:rsidRDefault="006033D9" w:rsidP="008050D7">
            <w:pPr>
              <w:pStyle w:val="SAJKUtextTitlePage"/>
              <w:jc w:val="both"/>
            </w:pPr>
          </w:p>
        </w:tc>
      </w:tr>
      <w:tr w:rsidR="006033D9" w:rsidRPr="004D7CAF" w14:paraId="7975B382" w14:textId="77777777" w:rsidTr="00807173">
        <w:trPr>
          <w:trHeight w:hRule="exact" w:val="180"/>
        </w:trPr>
        <w:tc>
          <w:tcPr>
            <w:tcW w:w="5000" w:type="pct"/>
            <w:gridSpan w:val="2"/>
            <w:tcBorders>
              <w:top w:val="nil"/>
              <w:left w:val="nil"/>
              <w:bottom w:val="nil"/>
              <w:right w:val="nil"/>
            </w:tcBorders>
          </w:tcPr>
          <w:p w14:paraId="6B60BE69" w14:textId="77777777" w:rsidR="006033D9" w:rsidRPr="004D7CAF" w:rsidRDefault="006033D9" w:rsidP="002A669F">
            <w:pPr>
              <w:pStyle w:val="stitle"/>
            </w:pPr>
          </w:p>
        </w:tc>
      </w:tr>
      <w:tr w:rsidR="00FB2F26" w:rsidRPr="004D7CAF" w14:paraId="4B75EF64" w14:textId="77777777" w:rsidTr="00807173">
        <w:trPr>
          <w:trHeight w:hRule="exact" w:val="883"/>
        </w:trPr>
        <w:tc>
          <w:tcPr>
            <w:tcW w:w="5000" w:type="pct"/>
            <w:gridSpan w:val="2"/>
            <w:tcBorders>
              <w:top w:val="nil"/>
              <w:left w:val="nil"/>
              <w:bottom w:val="nil"/>
              <w:right w:val="nil"/>
            </w:tcBorders>
          </w:tcPr>
          <w:p w14:paraId="33747BB0" w14:textId="77777777" w:rsidR="00807173" w:rsidRPr="004D7CAF" w:rsidRDefault="00807173" w:rsidP="00807173">
            <w:pPr>
              <w:pStyle w:val="sgectitlepage"/>
            </w:pPr>
            <w:r w:rsidRPr="004D7CAF">
              <w:t>________________________</w:t>
            </w:r>
          </w:p>
          <w:sdt>
            <w:sdtPr>
              <w:rPr>
                <w:rStyle w:val="sgectitlepageChar"/>
                <w:b/>
                <w:bCs/>
              </w:rPr>
              <w:alias w:val="Chairperson or convener"/>
              <w:tag w:val="Chairperson"/>
              <w:id w:val="201680931"/>
              <w:placeholder>
                <w:docPart w:val="237CFDAD29544D43860900A47A551A03"/>
              </w:placeholder>
              <w:text/>
            </w:sdtPr>
            <w:sdtEndPr>
              <w:rPr>
                <w:rStyle w:val="sgectitlepageChar"/>
              </w:rPr>
            </w:sdtEndPr>
            <w:sdtContent>
              <w:p w14:paraId="16B9D35A" w14:textId="77777777" w:rsidR="00FB2F26" w:rsidRPr="004D7CAF" w:rsidRDefault="00807173" w:rsidP="00807173">
                <w:pPr>
                  <w:pStyle w:val="sgectitlepage"/>
                </w:pPr>
                <w:r>
                  <w:rPr>
                    <w:rStyle w:val="sgectitlepageChar"/>
                  </w:rPr>
                  <w:t>Name of Supervisor</w:t>
                </w:r>
                <w:r w:rsidRPr="00807173">
                  <w:rPr>
                    <w:rStyle w:val="sgectitlepageChar"/>
                    <w:b/>
                    <w:bCs/>
                  </w:rPr>
                  <w:t xml:space="preserve"> </w:t>
                </w:r>
              </w:p>
            </w:sdtContent>
          </w:sdt>
          <w:p w14:paraId="71EDD0F3" w14:textId="77777777" w:rsidR="00FB2F26" w:rsidRPr="004D7CAF" w:rsidRDefault="00FB2F26" w:rsidP="002A669F">
            <w:pPr>
              <w:pStyle w:val="stitle"/>
            </w:pPr>
          </w:p>
        </w:tc>
      </w:tr>
      <w:tr w:rsidR="006033D9" w:rsidRPr="004D7CAF" w14:paraId="769D17B4" w14:textId="77777777" w:rsidTr="00807173">
        <w:trPr>
          <w:trHeight w:hRule="exact" w:val="1377"/>
        </w:trPr>
        <w:tc>
          <w:tcPr>
            <w:tcW w:w="5000" w:type="pct"/>
            <w:gridSpan w:val="2"/>
            <w:tcBorders>
              <w:top w:val="nil"/>
              <w:left w:val="nil"/>
              <w:bottom w:val="nil"/>
              <w:right w:val="nil"/>
            </w:tcBorders>
          </w:tcPr>
          <w:p w14:paraId="066DA593" w14:textId="77777777" w:rsidR="00807173" w:rsidRDefault="00807173" w:rsidP="00891107">
            <w:pPr>
              <w:pStyle w:val="gsc"/>
            </w:pPr>
          </w:p>
          <w:p w14:paraId="3775AE80" w14:textId="77777777" w:rsidR="00807173" w:rsidRPr="004D7CAF" w:rsidRDefault="00807173" w:rsidP="00807173">
            <w:pPr>
              <w:pStyle w:val="sgectitlepage"/>
            </w:pPr>
            <w:r w:rsidRPr="004D7CAF">
              <w:t>________________________</w:t>
            </w:r>
          </w:p>
          <w:sdt>
            <w:sdtPr>
              <w:rPr>
                <w:rStyle w:val="sgectitlepageChar"/>
                <w:b/>
                <w:bCs/>
              </w:rPr>
              <w:alias w:val="Chairperson or convener"/>
              <w:tag w:val="Chairperson"/>
              <w:id w:val="-309555219"/>
              <w:placeholder>
                <w:docPart w:val="3F7B6AB934A14F53B2EC2BBC46536275"/>
              </w:placeholder>
              <w:text/>
            </w:sdtPr>
            <w:sdtEndPr>
              <w:rPr>
                <w:rStyle w:val="sgectitlepageChar"/>
              </w:rPr>
            </w:sdtEndPr>
            <w:sdtContent>
              <w:p w14:paraId="38B443E2" w14:textId="77777777" w:rsidR="00807173" w:rsidRPr="004D7CAF" w:rsidRDefault="00807173" w:rsidP="00807173">
                <w:pPr>
                  <w:pStyle w:val="sgectitlepage"/>
                </w:pPr>
                <w:r>
                  <w:rPr>
                    <w:rStyle w:val="sgectitlepageChar"/>
                  </w:rPr>
                  <w:t>Name of Co -Supervisor</w:t>
                </w:r>
                <w:r w:rsidRPr="00807173">
                  <w:rPr>
                    <w:rStyle w:val="sgectitlepageChar"/>
                    <w:b/>
                    <w:bCs/>
                  </w:rPr>
                  <w:t xml:space="preserve"> </w:t>
                </w:r>
              </w:p>
            </w:sdtContent>
          </w:sdt>
        </w:tc>
      </w:tr>
      <w:tr w:rsidR="00BE617B" w:rsidRPr="004D7CAF" w14:paraId="2C2A9A61" w14:textId="77777777" w:rsidTr="00807173">
        <w:trPr>
          <w:trHeight w:hRule="exact" w:val="792"/>
        </w:trPr>
        <w:tc>
          <w:tcPr>
            <w:tcW w:w="5000" w:type="pct"/>
            <w:gridSpan w:val="2"/>
            <w:tcBorders>
              <w:top w:val="nil"/>
              <w:left w:val="nil"/>
              <w:bottom w:val="nil"/>
              <w:right w:val="nil"/>
            </w:tcBorders>
          </w:tcPr>
          <w:p w14:paraId="03A35618" w14:textId="77777777" w:rsidR="00BE617B" w:rsidRPr="004D7CAF" w:rsidRDefault="00807173" w:rsidP="00807173">
            <w:pPr>
              <w:pStyle w:val="gsc"/>
            </w:pPr>
            <w:r w:rsidRPr="004D7CAF">
              <w:t>GRADUATE STUDIES COMMITTEE</w:t>
            </w:r>
          </w:p>
        </w:tc>
      </w:tr>
      <w:tr w:rsidR="00BE617B" w:rsidRPr="004D7CAF" w14:paraId="22C57AFA" w14:textId="77777777" w:rsidTr="00807173">
        <w:trPr>
          <w:trHeight w:hRule="exact" w:val="1081"/>
        </w:trPr>
        <w:tc>
          <w:tcPr>
            <w:tcW w:w="2500" w:type="pct"/>
            <w:tcBorders>
              <w:top w:val="nil"/>
              <w:left w:val="nil"/>
              <w:bottom w:val="nil"/>
              <w:right w:val="nil"/>
            </w:tcBorders>
          </w:tcPr>
          <w:p w14:paraId="797155E6" w14:textId="77777777" w:rsidR="00144FCE" w:rsidRPr="004D7CAF" w:rsidRDefault="00144FCE" w:rsidP="00144FCE">
            <w:pPr>
              <w:pStyle w:val="sgectitlepage"/>
            </w:pPr>
            <w:r w:rsidRPr="004D7CAF">
              <w:t>________________________</w:t>
            </w:r>
          </w:p>
          <w:sdt>
            <w:sdtPr>
              <w:alias w:val="Name of member of committee"/>
              <w:tag w:val="Name of member of committee"/>
              <w:id w:val="1294484930"/>
              <w:placeholder>
                <w:docPart w:val="C9D7F366168D4BEFBB6B98C2B96B7D92"/>
              </w:placeholder>
              <w:text/>
            </w:sdtPr>
            <w:sdtEndPr/>
            <w:sdtContent>
              <w:p w14:paraId="0BF95085" w14:textId="77777777" w:rsidR="00BE617B" w:rsidRPr="004D7CAF" w:rsidRDefault="00156222" w:rsidP="00305BB5">
                <w:pPr>
                  <w:pStyle w:val="sgectitlepage"/>
                </w:pPr>
                <w:r w:rsidRPr="00156222">
                  <w:t xml:space="preserve">Convener/Chairperson </w:t>
                </w:r>
              </w:p>
            </w:sdtContent>
          </w:sdt>
        </w:tc>
        <w:tc>
          <w:tcPr>
            <w:tcW w:w="2500" w:type="pct"/>
            <w:tcBorders>
              <w:top w:val="nil"/>
              <w:left w:val="nil"/>
              <w:bottom w:val="nil"/>
              <w:right w:val="nil"/>
            </w:tcBorders>
          </w:tcPr>
          <w:p w14:paraId="7692AA72" w14:textId="77777777" w:rsidR="00144FCE" w:rsidRPr="004D7CAF" w:rsidRDefault="00144FCE" w:rsidP="00144FCE">
            <w:pPr>
              <w:pStyle w:val="sgectitlepage"/>
            </w:pPr>
            <w:r w:rsidRPr="004D7CAF">
              <w:t>________________________</w:t>
            </w:r>
          </w:p>
          <w:sdt>
            <w:sdtPr>
              <w:rPr>
                <w:rStyle w:val="sgectitlepageChar"/>
              </w:rPr>
              <w:alias w:val="Name of member of committee"/>
              <w:tag w:val="Name of member of committee"/>
              <w:id w:val="-411856353"/>
              <w:placeholder>
                <w:docPart w:val="C9D7F366168D4BEFBB6B98C2B96B7D92"/>
              </w:placeholder>
              <w:text/>
            </w:sdtPr>
            <w:sdtEndPr>
              <w:rPr>
                <w:rStyle w:val="sgectitlepageChar"/>
              </w:rPr>
            </w:sdtEndPr>
            <w:sdtContent>
              <w:p w14:paraId="73A1D717" w14:textId="77777777" w:rsidR="00BE617B" w:rsidRPr="004D7CAF" w:rsidRDefault="00BE617B" w:rsidP="00305BB5">
                <w:pPr>
                  <w:pStyle w:val="sgectitlepage"/>
                </w:pPr>
                <w:r w:rsidRPr="004D7CAF">
                  <w:rPr>
                    <w:rStyle w:val="sgectitlepageChar"/>
                  </w:rPr>
                  <w:t xml:space="preserve">Name of </w:t>
                </w:r>
                <w:r w:rsidR="00156222">
                  <w:rPr>
                    <w:rStyle w:val="sgectitlepageChar"/>
                  </w:rPr>
                  <w:t>1st</w:t>
                </w:r>
                <w:r w:rsidRPr="004D7CAF">
                  <w:rPr>
                    <w:rStyle w:val="sgectitlepageChar"/>
                  </w:rPr>
                  <w:t xml:space="preserve"> member </w:t>
                </w:r>
              </w:p>
            </w:sdtContent>
          </w:sdt>
        </w:tc>
      </w:tr>
      <w:tr w:rsidR="00BE617B" w:rsidRPr="004D7CAF" w14:paraId="0BF70CF7" w14:textId="77777777" w:rsidTr="00807173">
        <w:trPr>
          <w:trHeight w:hRule="exact" w:val="1153"/>
        </w:trPr>
        <w:tc>
          <w:tcPr>
            <w:tcW w:w="2500" w:type="pct"/>
            <w:tcBorders>
              <w:top w:val="nil"/>
              <w:left w:val="nil"/>
              <w:bottom w:val="nil"/>
              <w:right w:val="nil"/>
            </w:tcBorders>
          </w:tcPr>
          <w:p w14:paraId="0D0B98C6" w14:textId="77777777" w:rsidR="00144FCE" w:rsidRPr="004D7CAF" w:rsidRDefault="00144FCE" w:rsidP="00144FCE">
            <w:pPr>
              <w:pStyle w:val="sgectitlepage"/>
            </w:pPr>
            <w:r w:rsidRPr="004D7CAF">
              <w:t>________________________</w:t>
            </w:r>
          </w:p>
          <w:sdt>
            <w:sdtPr>
              <w:rPr>
                <w:rStyle w:val="sgectitlepageChar"/>
              </w:rPr>
              <w:alias w:val="Name of member of committee"/>
              <w:tag w:val="Name of member of committee"/>
              <w:id w:val="728420549"/>
              <w:placeholder>
                <w:docPart w:val="C9D7F366168D4BEFBB6B98C2B96B7D92"/>
              </w:placeholder>
              <w:text/>
            </w:sdtPr>
            <w:sdtEndPr>
              <w:rPr>
                <w:rStyle w:val="sgectitlepageChar"/>
              </w:rPr>
            </w:sdtEndPr>
            <w:sdtContent>
              <w:p w14:paraId="10F09024" w14:textId="77777777" w:rsidR="00BE617B" w:rsidRPr="004D7CAF" w:rsidRDefault="00BE617B" w:rsidP="00305BB5">
                <w:pPr>
                  <w:pStyle w:val="sgectitlepage"/>
                </w:pPr>
                <w:r w:rsidRPr="004D7CAF">
                  <w:rPr>
                    <w:rStyle w:val="sgectitlepageChar"/>
                  </w:rPr>
                  <w:t xml:space="preserve">Name of </w:t>
                </w:r>
                <w:r w:rsidR="00156222">
                  <w:rPr>
                    <w:rStyle w:val="sgectitlepageChar"/>
                  </w:rPr>
                  <w:t>2nd</w:t>
                </w:r>
                <w:r w:rsidRPr="004D7CAF">
                  <w:rPr>
                    <w:rStyle w:val="sgectitlepageChar"/>
                  </w:rPr>
                  <w:t xml:space="preserve"> member </w:t>
                </w:r>
              </w:p>
            </w:sdtContent>
          </w:sdt>
        </w:tc>
        <w:tc>
          <w:tcPr>
            <w:tcW w:w="2500" w:type="pct"/>
            <w:tcBorders>
              <w:top w:val="nil"/>
              <w:left w:val="nil"/>
              <w:bottom w:val="nil"/>
              <w:right w:val="nil"/>
            </w:tcBorders>
          </w:tcPr>
          <w:p w14:paraId="77D66EFF" w14:textId="77777777" w:rsidR="00144FCE" w:rsidRPr="004D7CAF" w:rsidRDefault="00144FCE" w:rsidP="00144FCE">
            <w:pPr>
              <w:pStyle w:val="sgectitlepage"/>
            </w:pPr>
            <w:r w:rsidRPr="004D7CAF">
              <w:t>________________________</w:t>
            </w:r>
          </w:p>
          <w:sdt>
            <w:sdtPr>
              <w:rPr>
                <w:rStyle w:val="sgectitlepageChar"/>
              </w:rPr>
              <w:alias w:val="Name of member of committee"/>
              <w:tag w:val="Name of member of committee"/>
              <w:id w:val="1853300830"/>
              <w:placeholder>
                <w:docPart w:val="C9D7F366168D4BEFBB6B98C2B96B7D92"/>
              </w:placeholder>
              <w:text/>
            </w:sdtPr>
            <w:sdtEndPr>
              <w:rPr>
                <w:rStyle w:val="sgectitlepageChar"/>
              </w:rPr>
            </w:sdtEndPr>
            <w:sdtContent>
              <w:p w14:paraId="786D1622" w14:textId="77777777" w:rsidR="00BE617B" w:rsidRPr="004D7CAF" w:rsidRDefault="00BE617B" w:rsidP="00305BB5">
                <w:pPr>
                  <w:pStyle w:val="sgectitlepage"/>
                </w:pPr>
                <w:r w:rsidRPr="004D7CAF">
                  <w:rPr>
                    <w:rStyle w:val="sgectitlepageChar"/>
                  </w:rPr>
                  <w:t xml:space="preserve">Name </w:t>
                </w:r>
                <w:r w:rsidR="00144FCE" w:rsidRPr="004D7CAF">
                  <w:rPr>
                    <w:rStyle w:val="sgectitlepageChar"/>
                  </w:rPr>
                  <w:t xml:space="preserve">of </w:t>
                </w:r>
                <w:r w:rsidR="00156222">
                  <w:rPr>
                    <w:rStyle w:val="sgectitlepageChar"/>
                  </w:rPr>
                  <w:t>3rd</w:t>
                </w:r>
                <w:r w:rsidRPr="004D7CAF">
                  <w:rPr>
                    <w:rStyle w:val="sgectitlepageChar"/>
                  </w:rPr>
                  <w:t xml:space="preserve"> member</w:t>
                </w:r>
              </w:p>
            </w:sdtContent>
          </w:sdt>
        </w:tc>
      </w:tr>
      <w:tr w:rsidR="00305BB5" w:rsidRPr="004D7CAF" w14:paraId="22C7EC50" w14:textId="77777777" w:rsidTr="00807173">
        <w:trPr>
          <w:trHeight w:hRule="exact" w:val="910"/>
        </w:trPr>
        <w:tc>
          <w:tcPr>
            <w:tcW w:w="5000" w:type="pct"/>
            <w:gridSpan w:val="2"/>
            <w:tcBorders>
              <w:top w:val="nil"/>
              <w:left w:val="nil"/>
              <w:bottom w:val="nil"/>
              <w:right w:val="nil"/>
            </w:tcBorders>
          </w:tcPr>
          <w:p w14:paraId="1FB927E4" w14:textId="77777777" w:rsidR="00144FCE" w:rsidRPr="004D7CAF" w:rsidRDefault="00144FCE" w:rsidP="00144FCE">
            <w:pPr>
              <w:pStyle w:val="sgectitlepage"/>
            </w:pPr>
            <w:r w:rsidRPr="004D7CAF">
              <w:t>________________________</w:t>
            </w:r>
          </w:p>
          <w:p w14:paraId="1D3C063C" w14:textId="77777777" w:rsidR="00305BB5" w:rsidRPr="004D7CAF" w:rsidRDefault="00305BB5" w:rsidP="00305BB5">
            <w:pPr>
              <w:pStyle w:val="sgectitlepage"/>
            </w:pPr>
            <w:r w:rsidRPr="004D7CAF">
              <w:t>Dean</w:t>
            </w:r>
            <w:r w:rsidR="008050D7">
              <w:t>,</w:t>
            </w:r>
            <w:r w:rsidRPr="004D7CAF">
              <w:rPr>
                <w:rStyle w:val="sgectitlepageChar"/>
              </w:rPr>
              <w:t xml:space="preserve"> </w:t>
            </w:r>
            <w:sdt>
              <w:sdtPr>
                <w:rPr>
                  <w:rStyle w:val="sgectitlepageChar"/>
                </w:rPr>
                <w:alias w:val="Name of faculty"/>
                <w:tag w:val="Name of faculty"/>
                <w:id w:val="1085649892"/>
                <w:lock w:val="sdtLocked"/>
                <w:placeholder>
                  <w:docPart w:val="49207EA69FFF4800891EAE6DA8012CCB"/>
                </w:placeholder>
                <w:text/>
              </w:sdtPr>
              <w:sdtEndPr>
                <w:rPr>
                  <w:rStyle w:val="sgectitlepageChar"/>
                </w:rPr>
              </w:sdtEndPr>
              <w:sdtContent>
                <w:r w:rsidR="008050D7">
                  <w:rPr>
                    <w:rStyle w:val="sgectitlepageChar"/>
                  </w:rPr>
                  <w:t>Faculty of Science/Humanities &amp; Social Sciences</w:t>
                </w:r>
              </w:sdtContent>
            </w:sdt>
          </w:p>
        </w:tc>
      </w:tr>
      <w:tr w:rsidR="00305BB5" w:rsidRPr="004D7CAF" w14:paraId="1BAF81D0" w14:textId="77777777" w:rsidTr="00870980">
        <w:trPr>
          <w:trHeight w:hRule="exact" w:val="424"/>
        </w:trPr>
        <w:sdt>
          <w:sdtPr>
            <w:rPr>
              <w:rStyle w:val="stitlebottomChar"/>
              <w:b/>
              <w:bCs/>
              <w:caps/>
            </w:rPr>
            <w:alias w:val="Department/Institute Name"/>
            <w:tag w:val="Department/Institute Name"/>
            <w:id w:val="2091197677"/>
            <w:lock w:val="sdtLocked"/>
            <w:placeholder>
              <w:docPart w:val="C9D7F366168D4BEFBB6B98C2B96B7D92"/>
            </w:placeholder>
            <w:text/>
          </w:sdtPr>
          <w:sdtEndPr>
            <w:rPr>
              <w:rStyle w:val="stitlebottomChar"/>
            </w:rPr>
          </w:sdtEndPr>
          <w:sdtContent>
            <w:tc>
              <w:tcPr>
                <w:tcW w:w="5000" w:type="pct"/>
                <w:gridSpan w:val="2"/>
                <w:tcBorders>
                  <w:top w:val="nil"/>
                  <w:left w:val="nil"/>
                  <w:bottom w:val="nil"/>
                  <w:right w:val="nil"/>
                </w:tcBorders>
              </w:tcPr>
              <w:p w14:paraId="6AC17B99" w14:textId="77777777" w:rsidR="00305BB5" w:rsidRPr="004D7CAF" w:rsidRDefault="00305BB5" w:rsidP="00305BB5">
                <w:pPr>
                  <w:pStyle w:val="stitlebottom"/>
                </w:pPr>
                <w:r w:rsidRPr="004D7CAF">
                  <w:rPr>
                    <w:rStyle w:val="stitlebottomChar"/>
                    <w:b/>
                    <w:bCs/>
                    <w:caps/>
                  </w:rPr>
                  <w:t>department/institute name</w:t>
                </w:r>
              </w:p>
            </w:tc>
          </w:sdtContent>
        </w:sdt>
      </w:tr>
      <w:tr w:rsidR="006033D9" w:rsidRPr="004D7CAF" w14:paraId="15728A88" w14:textId="77777777" w:rsidTr="00870980">
        <w:trPr>
          <w:trHeight w:hRule="exact" w:val="505"/>
        </w:trPr>
        <w:tc>
          <w:tcPr>
            <w:tcW w:w="5000" w:type="pct"/>
            <w:gridSpan w:val="2"/>
            <w:tcBorders>
              <w:top w:val="nil"/>
              <w:left w:val="nil"/>
              <w:bottom w:val="nil"/>
              <w:right w:val="nil"/>
            </w:tcBorders>
          </w:tcPr>
          <w:p w14:paraId="3713CB40" w14:textId="77777777" w:rsidR="006033D9" w:rsidRPr="004D7CAF" w:rsidRDefault="006033D9" w:rsidP="00305BB5">
            <w:pPr>
              <w:pStyle w:val="stitlebottom"/>
            </w:pPr>
            <w:r w:rsidRPr="004D7CAF">
              <w:t>UNIVERSITY OF AZAD JAMMU &amp; KASHMIR</w:t>
            </w:r>
          </w:p>
          <w:p w14:paraId="0D69230E" w14:textId="77777777" w:rsidR="006033D9" w:rsidRPr="004D7CAF" w:rsidRDefault="006033D9" w:rsidP="00380DEE">
            <w:pPr>
              <w:pStyle w:val="SAJKUTextSynopsisTitleCenter"/>
            </w:pPr>
          </w:p>
        </w:tc>
      </w:tr>
      <w:tr w:rsidR="006033D9" w:rsidRPr="004D7CAF" w14:paraId="582EE493" w14:textId="77777777" w:rsidTr="00870980">
        <w:trPr>
          <w:trHeight w:hRule="exact" w:val="541"/>
        </w:trPr>
        <w:tc>
          <w:tcPr>
            <w:tcW w:w="5000" w:type="pct"/>
            <w:gridSpan w:val="2"/>
            <w:tcBorders>
              <w:top w:val="nil"/>
              <w:left w:val="nil"/>
              <w:bottom w:val="nil"/>
              <w:right w:val="nil"/>
            </w:tcBorders>
          </w:tcPr>
          <w:p w14:paraId="663950F4" w14:textId="77777777" w:rsidR="006033D9" w:rsidRPr="004D7CAF" w:rsidRDefault="00197B48" w:rsidP="00380DEE">
            <w:pPr>
              <w:pStyle w:val="SAJKUTextSynopsisTitleCenter"/>
              <w:rPr>
                <w:rStyle w:val="sdatetitleChar"/>
                <w:rFonts w:eastAsiaTheme="minorHAnsi"/>
              </w:rPr>
            </w:pPr>
            <w:sdt>
              <w:sdtPr>
                <w:rPr>
                  <w:rStyle w:val="sdatetitleChar"/>
                  <w:rFonts w:eastAsiaTheme="minorHAnsi"/>
                </w:rPr>
                <w:alias w:val="Submission date"/>
                <w:tag w:val="Add month and year here"/>
                <w:id w:val="1639294231"/>
                <w:placeholder>
                  <w:docPart w:val="D453274B85234384A7CB20DC9FB69BD4"/>
                </w:placeholder>
              </w:sdtPr>
              <w:sdtEndPr>
                <w:rPr>
                  <w:rStyle w:val="sdatetitleChar"/>
                </w:rPr>
              </w:sdtEndPr>
              <w:sdtContent>
                <w:r w:rsidR="00305BB5" w:rsidRPr="004D7CAF">
                  <w:rPr>
                    <w:rStyle w:val="sdatetitleChar"/>
                    <w:rFonts w:eastAsiaTheme="minorHAnsi"/>
                  </w:rPr>
                  <w:t>AUGUST 2026</w:t>
                </w:r>
              </w:sdtContent>
            </w:sdt>
          </w:p>
          <w:p w14:paraId="3FE3A0C5" w14:textId="77777777" w:rsidR="006A5FFF" w:rsidRPr="004D7CAF" w:rsidRDefault="006A5FFF" w:rsidP="006A5FFF">
            <w:pPr>
              <w:rPr>
                <w:rStyle w:val="sdatetitleChar"/>
                <w:rFonts w:eastAsiaTheme="minorHAnsi"/>
                <w:bCs/>
                <w:caps/>
              </w:rPr>
            </w:pPr>
          </w:p>
          <w:p w14:paraId="1A9B7046" w14:textId="77777777" w:rsidR="006A5FFF" w:rsidRPr="004D7CAF" w:rsidRDefault="006A5FFF" w:rsidP="006A5FFF">
            <w:pPr>
              <w:tabs>
                <w:tab w:val="left" w:pos="6251"/>
              </w:tabs>
            </w:pPr>
            <w:r w:rsidRPr="004D7CAF">
              <w:tab/>
            </w:r>
          </w:p>
        </w:tc>
      </w:tr>
    </w:tbl>
    <w:p w14:paraId="1A03CF9E" w14:textId="77777777" w:rsidR="006A5FFF" w:rsidRPr="004D7CAF" w:rsidRDefault="006A5FFF">
      <w:pPr>
        <w:spacing w:after="160" w:line="259" w:lineRule="auto"/>
        <w:ind w:firstLine="0"/>
        <w:jc w:val="left"/>
        <w:sectPr w:rsidR="006A5FFF" w:rsidRPr="004D7CAF" w:rsidSect="00C02C49">
          <w:footerReference w:type="default" r:id="rId10"/>
          <w:type w:val="continuous"/>
          <w:pgSz w:w="11907" w:h="16839" w:code="9"/>
          <w:pgMar w:top="1440" w:right="1440" w:bottom="1440" w:left="1440" w:header="720" w:footer="720" w:gutter="0"/>
          <w:pgNumType w:fmt="lowerRoman" w:start="1"/>
          <w:cols w:space="720"/>
          <w:docGrid w:linePitch="360"/>
        </w:sectPr>
      </w:pPr>
    </w:p>
    <w:bookmarkEnd w:id="0"/>
    <w:bookmarkEnd w:id="1"/>
    <w:p w14:paraId="1F40AFAD" w14:textId="77777777" w:rsidR="00277844" w:rsidRPr="004D7CAF" w:rsidRDefault="00FF6FD0" w:rsidP="001508C0">
      <w:pPr>
        <w:pStyle w:val="Heading1"/>
      </w:pPr>
      <w:r w:rsidRPr="004D7CAF">
        <w:lastRenderedPageBreak/>
        <w:t xml:space="preserve">Introduction </w:t>
      </w:r>
    </w:p>
    <w:p w14:paraId="0FA03A12" w14:textId="77777777" w:rsidR="00FF6FD0" w:rsidRPr="004D7CAF" w:rsidRDefault="00FF6FD0" w:rsidP="00685068">
      <w:pPr>
        <w:pStyle w:val="sparagraphtext"/>
      </w:pPr>
      <w:bookmarkStart w:id="2" w:name="_Toc420233042"/>
      <w:bookmarkStart w:id="3" w:name="_Toc420238584"/>
      <w:r w:rsidRPr="004D7CAF">
        <w:t xml:space="preserve">The introduction section serves as the foundational framework of the </w:t>
      </w:r>
      <w:r w:rsidR="0009265A">
        <w:t>Research proposal</w:t>
      </w:r>
      <w:r w:rsidRPr="004D7CAF">
        <w:t xml:space="preserve">, wherein the student is expected to establish the contextual background of the subject matter. “Introduction” should introduce the background of the topic, broad research area, motivation towards </w:t>
      </w:r>
      <w:r w:rsidR="00E76A1F">
        <w:t xml:space="preserve">the </w:t>
      </w:r>
      <w:r w:rsidRPr="004D7CAF">
        <w:t>topic</w:t>
      </w:r>
      <w:r w:rsidR="00E76A1F">
        <w:t>,</w:t>
      </w:r>
      <w:r w:rsidRPr="004D7CAF">
        <w:t xml:space="preserve"> and significance of the proposed work. This section should gradually narrow down from </w:t>
      </w:r>
      <w:r w:rsidR="00E76A1F">
        <w:t xml:space="preserve">the </w:t>
      </w:r>
      <w:r w:rsidRPr="004D7CAF">
        <w:t xml:space="preserve">general field to </w:t>
      </w:r>
      <w:r w:rsidR="00E76A1F">
        <w:t xml:space="preserve">the </w:t>
      </w:r>
      <w:r w:rsidRPr="004D7CAF">
        <w:t>specific problem and finally focus on the proposed research topic. Studies that have already addressed any aspect of the proposed research area should be mentioned</w:t>
      </w:r>
      <w:r w:rsidR="00E76A1F">
        <w:t>,</w:t>
      </w:r>
      <w:r w:rsidRPr="004D7CAF">
        <w:t xml:space="preserve"> while identification of deficiencies in those studies should be worked out. Finally, </w:t>
      </w:r>
      <w:r w:rsidR="00E76A1F">
        <w:t xml:space="preserve">the </w:t>
      </w:r>
      <w:r w:rsidRPr="004D7CAF">
        <w:t xml:space="preserve">student can mention here </w:t>
      </w:r>
      <w:r w:rsidR="00E76A1F">
        <w:t xml:space="preserve">the </w:t>
      </w:r>
      <w:r w:rsidRPr="004D7CAF">
        <w:t>significance of the proposed study and the aim of the proposed research. In brief</w:t>
      </w:r>
      <w:r w:rsidR="00E76A1F">
        <w:t>,</w:t>
      </w:r>
      <w:r w:rsidRPr="004D7CAF">
        <w:t xml:space="preserve"> while writing </w:t>
      </w:r>
      <w:r w:rsidR="00E76A1F">
        <w:t xml:space="preserve">the </w:t>
      </w:r>
      <w:r w:rsidRPr="004D7CAF">
        <w:t xml:space="preserve">introduction of the </w:t>
      </w:r>
      <w:r w:rsidR="0009265A">
        <w:t>Research proposal</w:t>
      </w:r>
      <w:r w:rsidRPr="004D7CAF">
        <w:t>, take care of the following;</w:t>
      </w:r>
    </w:p>
    <w:p w14:paraId="10E07D30" w14:textId="77777777" w:rsidR="00FF6FD0" w:rsidRPr="004D7CAF" w:rsidRDefault="00FF6FD0" w:rsidP="00685068">
      <w:pPr>
        <w:pStyle w:val="sparagraphtext"/>
        <w:numPr>
          <w:ilvl w:val="0"/>
          <w:numId w:val="7"/>
        </w:numPr>
      </w:pPr>
      <w:r w:rsidRPr="004D7CAF">
        <w:t xml:space="preserve">Start </w:t>
      </w:r>
      <w:proofErr w:type="gramStart"/>
      <w:r w:rsidRPr="004D7CAF">
        <w:t>broad</w:t>
      </w:r>
      <w:proofErr w:type="gramEnd"/>
      <w:r w:rsidRPr="004D7CAF">
        <w:t xml:space="preserve">. </w:t>
      </w:r>
      <w:r w:rsidR="00FC4013" w:rsidRPr="004D7CAF">
        <w:t>What is the global, scientific, social, or cultural landscape of your topic? Use recent data, scholarly debates, or contemporary developments to justify why this field is important.</w:t>
      </w:r>
    </w:p>
    <w:p w14:paraId="0F2F5A34" w14:textId="77777777" w:rsidR="00FF6FD0" w:rsidRPr="004D7CAF" w:rsidRDefault="00FF6FD0" w:rsidP="00685068">
      <w:pPr>
        <w:pStyle w:val="sparagraphtext"/>
        <w:numPr>
          <w:ilvl w:val="0"/>
          <w:numId w:val="7"/>
        </w:numPr>
      </w:pPr>
      <w:r w:rsidRPr="004D7CAF">
        <w:t>Narrow down to the specific area of interest</w:t>
      </w:r>
      <w:r w:rsidR="00E76A1F">
        <w:t>,</w:t>
      </w:r>
      <w:r w:rsidR="00B247F7" w:rsidRPr="004D7CAF">
        <w:t xml:space="preserve"> whether a phenomenon, process, text, community, event, system, or practice.</w:t>
      </w:r>
    </w:p>
    <w:p w14:paraId="26A44679" w14:textId="77777777" w:rsidR="00E6217E" w:rsidRPr="004D7CAF" w:rsidRDefault="00FF6FD0" w:rsidP="00685068">
      <w:pPr>
        <w:pStyle w:val="sparagraphtext"/>
        <w:numPr>
          <w:ilvl w:val="0"/>
          <w:numId w:val="7"/>
        </w:numPr>
      </w:pPr>
      <w:r w:rsidRPr="004D7CAF">
        <w:t>Briefly mention how the field has evolved in the last 5 to10 years</w:t>
      </w:r>
      <w:r w:rsidR="00E76A1F">
        <w:t>,</w:t>
      </w:r>
      <w:r w:rsidR="00B247F7" w:rsidRPr="004D7CAF">
        <w:t xml:space="preserve"> highlighting key discoveries, debates, theoretical developments, or methodological innovations</w:t>
      </w:r>
      <w:r w:rsidRPr="004D7CAF">
        <w:t>.</w:t>
      </w:r>
      <w:bookmarkEnd w:id="2"/>
      <w:bookmarkEnd w:id="3"/>
      <w:r w:rsidR="005452DE" w:rsidRPr="004D7CAF">
        <w:t xml:space="preserve"> </w:t>
      </w:r>
    </w:p>
    <w:p w14:paraId="073051AC" w14:textId="77777777" w:rsidR="00466622" w:rsidRPr="004D7CAF" w:rsidRDefault="00FF6FD0" w:rsidP="001508C0">
      <w:pPr>
        <w:pStyle w:val="Heading1"/>
      </w:pPr>
      <w:r w:rsidRPr="004D7CAF">
        <w:t>Literature Review</w:t>
      </w:r>
    </w:p>
    <w:p w14:paraId="63B9F26C" w14:textId="77777777" w:rsidR="00FF6FD0" w:rsidRPr="004D7CAF" w:rsidRDefault="00FF6FD0" w:rsidP="00685068">
      <w:pPr>
        <w:pStyle w:val="sparagraphtext"/>
      </w:pPr>
      <w:r w:rsidRPr="004D7CAF">
        <w:t>In this section</w:t>
      </w:r>
      <w:r w:rsidR="00E76A1F">
        <w:t>,</w:t>
      </w:r>
      <w:r w:rsidRPr="004D7CAF">
        <w:t xml:space="preserve"> demonstrate mastery of existing knowledge. Mention </w:t>
      </w:r>
      <w:r w:rsidR="00E76A1F">
        <w:t xml:space="preserve">a </w:t>
      </w:r>
      <w:r w:rsidRPr="004D7CAF">
        <w:t>summary of key studies, theoretical framework, critical analysis (not just description)</w:t>
      </w:r>
      <w:r w:rsidR="00E76A1F">
        <w:t>,</w:t>
      </w:r>
      <w:r w:rsidRPr="004D7CAF">
        <w:t xml:space="preserve"> and identification of research gap. Try to show how your study differs from the existing ones available in </w:t>
      </w:r>
      <w:proofErr w:type="gramStart"/>
      <w:r w:rsidR="005042E5">
        <w:t xml:space="preserve">the </w:t>
      </w:r>
      <w:r w:rsidR="004B447C">
        <w:t>literature</w:t>
      </w:r>
      <w:proofErr w:type="gramEnd"/>
      <w:r w:rsidRPr="004D7CAF">
        <w:t xml:space="preserve"> and justify </w:t>
      </w:r>
      <w:r w:rsidR="00E76A1F">
        <w:t xml:space="preserve">the </w:t>
      </w:r>
      <w:r w:rsidRPr="004D7CAF">
        <w:t>originality of your work. The literature review should summarize key studies, theories, models</w:t>
      </w:r>
      <w:r w:rsidR="00E76A1F">
        <w:t>,</w:t>
      </w:r>
      <w:r w:rsidRPr="004D7CAF">
        <w:t xml:space="preserve"> or findings relevant to the topic. Students should highlight what has been done, the methods used, the results obtained, and the limitations identified in earlier research. It should conclude by identifying a research gap that justifies the proposed study. In short</w:t>
      </w:r>
      <w:r w:rsidR="00E76A1F">
        <w:t>,</w:t>
      </w:r>
      <w:r w:rsidRPr="004D7CAF">
        <w:t xml:space="preserve"> </w:t>
      </w:r>
      <w:r w:rsidR="00E76A1F">
        <w:t>the literature review</w:t>
      </w:r>
      <w:r w:rsidRPr="004D7CAF">
        <w:t xml:space="preserve"> of the </w:t>
      </w:r>
      <w:r w:rsidR="0009265A">
        <w:t>Research proposal</w:t>
      </w:r>
      <w:r w:rsidRPr="004D7CAF">
        <w:t xml:space="preserve"> takes care of the following:</w:t>
      </w:r>
    </w:p>
    <w:p w14:paraId="6F960940" w14:textId="77777777" w:rsidR="00FF6FD0" w:rsidRPr="004D7CAF" w:rsidRDefault="00FF6FD0" w:rsidP="00685068">
      <w:pPr>
        <w:pStyle w:val="sparagraphtext"/>
        <w:numPr>
          <w:ilvl w:val="0"/>
          <w:numId w:val="8"/>
        </w:numPr>
      </w:pPr>
      <w:r w:rsidRPr="004D7CAF">
        <w:t>Group previous studies by themes</w:t>
      </w:r>
      <w:r w:rsidR="00276BA5" w:rsidRPr="004D7CAF">
        <w:t>, theoretical approaches, methodological traditions, or schools of thought rather</w:t>
      </w:r>
      <w:r w:rsidRPr="004D7CAF">
        <w:t xml:space="preserve"> than listing authors chronologically.</w:t>
      </w:r>
    </w:p>
    <w:p w14:paraId="69EDCB4B" w14:textId="77777777" w:rsidR="00FF6FD0" w:rsidRPr="004D7CAF" w:rsidRDefault="00FF6FD0" w:rsidP="00685068">
      <w:pPr>
        <w:pStyle w:val="sparagraphtext"/>
        <w:numPr>
          <w:ilvl w:val="0"/>
          <w:numId w:val="8"/>
        </w:numPr>
      </w:pPr>
      <w:r w:rsidRPr="004D7CAF">
        <w:t>This is the most critical part of your proposal. You must explicitly identify the gap and state what is missing.</w:t>
      </w:r>
    </w:p>
    <w:p w14:paraId="629CDD93" w14:textId="77777777" w:rsidR="00FF6FD0" w:rsidRPr="004D7CAF" w:rsidRDefault="00FF6FD0" w:rsidP="00685068">
      <w:pPr>
        <w:pStyle w:val="sparagraphtext"/>
      </w:pPr>
      <w:r w:rsidRPr="004D7CAF">
        <w:t>For example:</w:t>
      </w:r>
    </w:p>
    <w:p w14:paraId="36ED4EBB" w14:textId="77777777" w:rsidR="00FF6FD0" w:rsidRPr="004D7CAF" w:rsidRDefault="00FF6FD0" w:rsidP="00685068">
      <w:pPr>
        <w:pStyle w:val="sparagraphtext"/>
        <w:numPr>
          <w:ilvl w:val="0"/>
          <w:numId w:val="9"/>
        </w:numPr>
      </w:pPr>
      <w:r w:rsidRPr="004D7CAF">
        <w:t xml:space="preserve">Previous studies used qualitative methods; this work uses quantitative. </w:t>
      </w:r>
    </w:p>
    <w:p w14:paraId="48F23F37" w14:textId="77777777" w:rsidR="00FF6FD0" w:rsidRPr="004D7CAF" w:rsidRDefault="00FF6FD0" w:rsidP="00685068">
      <w:pPr>
        <w:pStyle w:val="sparagraphtext"/>
      </w:pPr>
      <w:r w:rsidRPr="004D7CAF">
        <w:lastRenderedPageBreak/>
        <w:t>OR</w:t>
      </w:r>
    </w:p>
    <w:p w14:paraId="106FEE4F" w14:textId="77777777" w:rsidR="00FF6FD0" w:rsidRPr="004D7CAF" w:rsidRDefault="00FF6FD0" w:rsidP="00685068">
      <w:pPr>
        <w:pStyle w:val="sparagraphtext"/>
        <w:numPr>
          <w:ilvl w:val="0"/>
          <w:numId w:val="9"/>
        </w:numPr>
      </w:pPr>
      <w:r w:rsidRPr="004D7CAF">
        <w:t>Research does not exist in the region (you may identify the area, city, region)</w:t>
      </w:r>
      <w:r w:rsidR="00E76A1F">
        <w:t>,</w:t>
      </w:r>
      <w:r w:rsidRPr="004D7CAF">
        <w:t xml:space="preserve"> etc.</w:t>
      </w:r>
    </w:p>
    <w:p w14:paraId="3116118F" w14:textId="77777777" w:rsidR="00FF6FD0" w:rsidRPr="004D7CAF" w:rsidRDefault="00FF6FD0" w:rsidP="00685068">
      <w:pPr>
        <w:pStyle w:val="sparagraphtext"/>
      </w:pPr>
      <w:r w:rsidRPr="004D7CAF">
        <w:t>OR</w:t>
      </w:r>
    </w:p>
    <w:p w14:paraId="36AC7204" w14:textId="77777777" w:rsidR="00A67667" w:rsidRPr="004D7CAF" w:rsidRDefault="00276BA5" w:rsidP="00685068">
      <w:pPr>
        <w:pStyle w:val="sparagraphtext"/>
        <w:numPr>
          <w:ilvl w:val="0"/>
          <w:numId w:val="9"/>
        </w:numPr>
      </w:pPr>
      <w:r w:rsidRPr="004D7CAF">
        <w:t>A specific theory, model, or framework has not been applied to this specific problem, text, or phenomenon.</w:t>
      </w:r>
    </w:p>
    <w:p w14:paraId="109EDFD8" w14:textId="77777777" w:rsidR="00783873" w:rsidRPr="004D7CAF" w:rsidRDefault="00505EE0" w:rsidP="001508C0">
      <w:pPr>
        <w:pStyle w:val="Heading1"/>
      </w:pPr>
      <w:r w:rsidRPr="004D7CAF">
        <w:t>Problem Statement and Research Objectives</w:t>
      </w:r>
    </w:p>
    <w:p w14:paraId="39FE1386" w14:textId="77777777" w:rsidR="00505EE0" w:rsidRPr="004D7CAF" w:rsidRDefault="005042E5" w:rsidP="00685068">
      <w:pPr>
        <w:pStyle w:val="sparagraphtext"/>
      </w:pPr>
      <w:bookmarkStart w:id="4" w:name="_Toc420233045"/>
      <w:bookmarkStart w:id="5" w:name="_Toc420238587"/>
      <w:r w:rsidRPr="005042E5">
        <w:t>Define the research problem and list the objectives that will address it. The problem should follow logically from the gap identified in the Literature Review.</w:t>
      </w:r>
    </w:p>
    <w:p w14:paraId="633FBC0B" w14:textId="77777777" w:rsidR="00505EE0" w:rsidRPr="004D7CAF" w:rsidRDefault="00505EE0" w:rsidP="00505EE0">
      <w:pPr>
        <w:pStyle w:val="Heading2"/>
      </w:pPr>
      <w:r w:rsidRPr="004D7CAF">
        <w:rPr>
          <w:rFonts w:eastAsiaTheme="minorHAnsi"/>
          <w:shd w:val="clear" w:color="auto" w:fill="FFFFFF"/>
        </w:rPr>
        <w:t xml:space="preserve">Problem Statement: </w:t>
      </w:r>
    </w:p>
    <w:p w14:paraId="1F1DCCF6" w14:textId="77777777" w:rsidR="00505EE0" w:rsidRPr="004D7CAF" w:rsidRDefault="00505EE0" w:rsidP="00685068">
      <w:pPr>
        <w:pStyle w:val="sparagraphtext"/>
      </w:pPr>
      <w:r w:rsidRPr="004D7CAF">
        <w:t xml:space="preserve">Clearly articulate the specific issue your research intends to solve. </w:t>
      </w:r>
      <w:r w:rsidR="00FC55E5" w:rsidRPr="004D7CAF">
        <w:t> It should be a concise paragraph highlighting the scientific problem, social concern, intellectual puzzle, or knowledge gap. The problem statement should move from a description of the current state of knowledge (or lack thereof) to a clear statement of what remains unknown, misunderstood, unresolved, or inadequately addressed.</w:t>
      </w:r>
    </w:p>
    <w:p w14:paraId="554CC079" w14:textId="77777777" w:rsidR="00505EE0" w:rsidRPr="004D7CAF" w:rsidRDefault="00505EE0" w:rsidP="00505EE0">
      <w:pPr>
        <w:pStyle w:val="Heading2"/>
      </w:pPr>
      <w:r w:rsidRPr="004D7CAF">
        <w:rPr>
          <w:rFonts w:eastAsiaTheme="minorHAnsi"/>
          <w:shd w:val="clear" w:color="auto" w:fill="FFFFFF"/>
        </w:rPr>
        <w:t xml:space="preserve">Research Objectives: </w:t>
      </w:r>
    </w:p>
    <w:p w14:paraId="7C80CA41" w14:textId="77777777" w:rsidR="00505EE0" w:rsidRPr="004D7CAF" w:rsidRDefault="00505EE0" w:rsidP="00685068">
      <w:pPr>
        <w:pStyle w:val="sparagraphtext"/>
      </w:pPr>
      <w:r w:rsidRPr="004D7CAF">
        <w:t>Use "To" verbs. For example:</w:t>
      </w:r>
    </w:p>
    <w:p w14:paraId="73DC19D2" w14:textId="77777777" w:rsidR="002F705C" w:rsidRPr="004D7CAF" w:rsidRDefault="00FC55E5" w:rsidP="00685068">
      <w:pPr>
        <w:pStyle w:val="sparagraphtext"/>
        <w:numPr>
          <w:ilvl w:val="0"/>
          <w:numId w:val="10"/>
        </w:numPr>
      </w:pPr>
      <w:r w:rsidRPr="004D7CAF">
        <w:t xml:space="preserve">To investigate the effect of [Variable A] on [Variable B] under [Conditions]. </w:t>
      </w:r>
    </w:p>
    <w:p w14:paraId="5DD77104" w14:textId="77777777" w:rsidR="002F705C" w:rsidRPr="004D7CAF" w:rsidRDefault="002F705C" w:rsidP="00685068">
      <w:pPr>
        <w:pStyle w:val="sparagraphtext"/>
        <w:numPr>
          <w:ilvl w:val="0"/>
          <w:numId w:val="10"/>
        </w:numPr>
      </w:pPr>
      <w:r w:rsidRPr="004D7CAF">
        <w:t>To analyze the representation of [Theme/Identity] in [Text/Archive/Historical Period]. </w:t>
      </w:r>
    </w:p>
    <w:p w14:paraId="2D179DAA" w14:textId="77777777" w:rsidR="002F705C" w:rsidRPr="004D7CAF" w:rsidRDefault="002F705C" w:rsidP="00685068">
      <w:pPr>
        <w:pStyle w:val="sparagraphtext"/>
        <w:numPr>
          <w:ilvl w:val="0"/>
          <w:numId w:val="10"/>
        </w:numPr>
      </w:pPr>
      <w:r w:rsidRPr="004D7CAF">
        <w:t>To explore the lived experiences of [Population] with respect to [Phenomenon].</w:t>
      </w:r>
    </w:p>
    <w:p w14:paraId="7E085C38" w14:textId="77777777" w:rsidR="00505EE0" w:rsidRPr="004D7CAF" w:rsidRDefault="00505EE0" w:rsidP="00685068">
      <w:pPr>
        <w:pStyle w:val="sparagraphtext"/>
        <w:numPr>
          <w:ilvl w:val="0"/>
          <w:numId w:val="10"/>
        </w:numPr>
      </w:pPr>
      <w:r w:rsidRPr="004D7CAF">
        <w:t>To develop a framework for improving Y.</w:t>
      </w:r>
    </w:p>
    <w:p w14:paraId="21C6CBE7" w14:textId="77777777" w:rsidR="00505EE0" w:rsidRPr="004D7CAF" w:rsidRDefault="00505EE0" w:rsidP="00685068">
      <w:pPr>
        <w:pStyle w:val="sparagraphtext"/>
        <w:numPr>
          <w:ilvl w:val="0"/>
          <w:numId w:val="10"/>
        </w:numPr>
        <w:rPr>
          <w:rFonts w:eastAsiaTheme="majorEastAsia" w:cstheme="majorBidi"/>
          <w:b/>
          <w:szCs w:val="24"/>
          <w:shd w:val="clear" w:color="auto" w:fill="auto"/>
        </w:rPr>
      </w:pPr>
      <w:r w:rsidRPr="004D7CAF">
        <w:t>Any other</w:t>
      </w:r>
    </w:p>
    <w:bookmarkEnd w:id="4"/>
    <w:bookmarkEnd w:id="5"/>
    <w:p w14:paraId="6289249F" w14:textId="77777777" w:rsidR="00900407" w:rsidRPr="004D7CAF" w:rsidRDefault="00505EE0" w:rsidP="001508C0">
      <w:pPr>
        <w:pStyle w:val="Heading1"/>
      </w:pPr>
      <w:r w:rsidRPr="004D7CAF">
        <w:t>Research Questions</w:t>
      </w:r>
      <w:r w:rsidR="00A65657" w:rsidRPr="004D7CAF">
        <w:t>,</w:t>
      </w:r>
      <w:r w:rsidRPr="004D7CAF">
        <w:t xml:space="preserve"> Hypotheses</w:t>
      </w:r>
      <w:r w:rsidR="00A65657" w:rsidRPr="004D7CAF">
        <w:t xml:space="preserve">, and Guiding Propositions </w:t>
      </w:r>
    </w:p>
    <w:p w14:paraId="424EE172" w14:textId="77777777" w:rsidR="00505EE0" w:rsidRPr="004D7CAF" w:rsidRDefault="00505EE0" w:rsidP="00685068">
      <w:pPr>
        <w:pStyle w:val="sparagraphtext"/>
      </w:pPr>
      <w:r w:rsidRPr="004D7CAF">
        <w:t>Students should state the research questions that their study aims to answer. The question should be aligned with the research objectives. For quantitative studies, testable hypotheses may be included, reflecting the expected relationships between variables.</w:t>
      </w:r>
    </w:p>
    <w:p w14:paraId="672BABA7" w14:textId="77777777" w:rsidR="00505EE0" w:rsidRPr="004D7CAF" w:rsidRDefault="00505EE0" w:rsidP="00505EE0">
      <w:pPr>
        <w:pStyle w:val="Heading2"/>
      </w:pPr>
      <w:r w:rsidRPr="004D7CAF">
        <w:t>Research Questions (RQs)</w:t>
      </w:r>
    </w:p>
    <w:p w14:paraId="11650C53" w14:textId="77777777" w:rsidR="00505EE0" w:rsidRPr="004D7CAF" w:rsidRDefault="00505EE0" w:rsidP="00685068">
      <w:pPr>
        <w:pStyle w:val="sparagraphtext"/>
      </w:pPr>
      <w:r w:rsidRPr="004D7CAF">
        <w:rPr>
          <w:b/>
        </w:rPr>
        <w:t xml:space="preserve">RQ1: </w:t>
      </w:r>
      <w:r w:rsidRPr="004D7CAF">
        <w:t>How does [Variable X] influence [Variable Y] in the context of [Setting]?</w:t>
      </w:r>
    </w:p>
    <w:p w14:paraId="6C9679C8" w14:textId="77777777" w:rsidR="00A65657" w:rsidRPr="004D7CAF" w:rsidRDefault="00A65657" w:rsidP="00685068">
      <w:pPr>
        <w:pStyle w:val="sparagraphtext"/>
      </w:pPr>
      <w:r w:rsidRPr="004D7CAF">
        <w:rPr>
          <w:b/>
        </w:rPr>
        <w:t xml:space="preserve">RQ2: </w:t>
      </w:r>
      <w:r w:rsidRPr="004D7CAF">
        <w:t>What are the key factors that affect [Phenomenon] among [Population]?</w:t>
      </w:r>
    </w:p>
    <w:p w14:paraId="63CADF3F" w14:textId="77777777" w:rsidR="00A65657" w:rsidRPr="004D7CAF" w:rsidRDefault="00A65657" w:rsidP="00685068">
      <w:pPr>
        <w:pStyle w:val="sparagraphtext"/>
      </w:pPr>
      <w:r w:rsidRPr="004D7CAF">
        <w:rPr>
          <w:b/>
        </w:rPr>
        <w:t xml:space="preserve">RQ3: </w:t>
      </w:r>
      <w:r w:rsidRPr="004D7CAF">
        <w:t>How is [Theme/Identity] represented, constructed, or contested within [Text, Archive, Discourse, Institution, or Historical Period]? </w:t>
      </w:r>
    </w:p>
    <w:p w14:paraId="78E35BCF" w14:textId="77777777" w:rsidR="00505EE0" w:rsidRPr="004D7CAF" w:rsidRDefault="00505EE0" w:rsidP="00505EE0">
      <w:pPr>
        <w:pStyle w:val="Heading2"/>
      </w:pPr>
      <w:r w:rsidRPr="004D7CAF">
        <w:lastRenderedPageBreak/>
        <w:t>Hypotheses (For Quantitative Studies)</w:t>
      </w:r>
    </w:p>
    <w:p w14:paraId="454611EE" w14:textId="77777777" w:rsidR="00505EE0" w:rsidRPr="004D7CAF" w:rsidRDefault="00505EE0" w:rsidP="00685068">
      <w:pPr>
        <w:pStyle w:val="sparagraphtext"/>
      </w:pPr>
      <w:r w:rsidRPr="004D7CAF">
        <w:rPr>
          <w:b/>
        </w:rPr>
        <w:t>(H</w:t>
      </w:r>
      <w:r w:rsidRPr="004D7CAF">
        <w:rPr>
          <w:b/>
          <w:vertAlign w:val="subscript"/>
        </w:rPr>
        <w:t>1</w:t>
      </w:r>
      <w:r w:rsidRPr="004D7CAF">
        <w:rPr>
          <w:b/>
        </w:rPr>
        <w:t xml:space="preserve">): </w:t>
      </w:r>
      <w:r w:rsidRPr="004D7CAF">
        <w:t>There is a significant positive correlation between [Independent Variable] and [Dependent Variable].</w:t>
      </w:r>
    </w:p>
    <w:p w14:paraId="2C2AA982" w14:textId="77777777" w:rsidR="00505EE0" w:rsidRPr="004D7CAF" w:rsidRDefault="00505EE0" w:rsidP="00685068">
      <w:pPr>
        <w:pStyle w:val="sparagraphtext"/>
      </w:pPr>
      <w:r w:rsidRPr="004D7CAF">
        <w:rPr>
          <w:b/>
        </w:rPr>
        <w:t>(H</w:t>
      </w:r>
      <w:r w:rsidRPr="004D7CAF">
        <w:rPr>
          <w:b/>
          <w:vertAlign w:val="subscript"/>
        </w:rPr>
        <w:t>0</w:t>
      </w:r>
      <w:r w:rsidRPr="004D7CAF">
        <w:rPr>
          <w:b/>
        </w:rPr>
        <w:t xml:space="preserve">): </w:t>
      </w:r>
      <w:r w:rsidRPr="004D7CAF">
        <w:t>There is no significant difference between the two groups.</w:t>
      </w:r>
    </w:p>
    <w:p w14:paraId="7BB5B617" w14:textId="77777777" w:rsidR="00A65657" w:rsidRPr="004D7CAF" w:rsidRDefault="00485A77" w:rsidP="00A65657">
      <w:pPr>
        <w:pStyle w:val="Heading2"/>
        <w:rPr>
          <w:bCs/>
        </w:rPr>
      </w:pPr>
      <w:r w:rsidRPr="004D7CAF">
        <w:t xml:space="preserve"> </w:t>
      </w:r>
      <w:r w:rsidR="00A65657" w:rsidRPr="004D7CAF">
        <w:rPr>
          <w:bCs/>
        </w:rPr>
        <w:t>Guiding Propositions</w:t>
      </w:r>
      <w:r w:rsidR="00244CE5" w:rsidRPr="004D7CAF">
        <w:rPr>
          <w:bCs/>
        </w:rPr>
        <w:t xml:space="preserve"> </w:t>
      </w:r>
      <w:r w:rsidR="00244CE5" w:rsidRPr="004D7CAF">
        <w:t>(For Qualitative Studies)</w:t>
      </w:r>
    </w:p>
    <w:p w14:paraId="051796B5" w14:textId="77777777" w:rsidR="00A65657" w:rsidRPr="004D7CAF" w:rsidRDefault="00A04D80" w:rsidP="00685068">
      <w:pPr>
        <w:pStyle w:val="sparagraphtext"/>
      </w:pPr>
      <w:r w:rsidRPr="004D7CAF">
        <w:t>For qualitative social sciences and humanities research, statistical hypotheses are not required. This sub-section may be omitted entirely with the supervisor's approval. Alternatively, students may state "guiding propositions" or "working assumptions" that will be explored and refined during the research process.</w:t>
      </w:r>
    </w:p>
    <w:p w14:paraId="74FD4517" w14:textId="77777777" w:rsidR="00A04D80" w:rsidRPr="004D7CAF" w:rsidRDefault="00A04D80" w:rsidP="00685068">
      <w:pPr>
        <w:pStyle w:val="sparagraphtext"/>
      </w:pPr>
      <w:r w:rsidRPr="004D7CAF">
        <w:rPr>
          <w:b/>
        </w:rPr>
        <w:t xml:space="preserve">GP1: </w:t>
      </w:r>
      <w:r w:rsidRPr="004D7CAF">
        <w:t>This research is guided by the proposition that [Phenomenon] is shaped by [Factor A] and [Factor B].</w:t>
      </w:r>
    </w:p>
    <w:p w14:paraId="33506B0F" w14:textId="77777777" w:rsidR="00A04D80" w:rsidRPr="004D7CAF" w:rsidRDefault="00A04D80" w:rsidP="00685068">
      <w:pPr>
        <w:pStyle w:val="sparagraphtext"/>
      </w:pPr>
      <w:r w:rsidRPr="004D7CAF">
        <w:rPr>
          <w:b/>
        </w:rPr>
        <w:t xml:space="preserve">GP2: </w:t>
      </w:r>
      <w:r w:rsidRPr="004D7CAF">
        <w:t>The study will explore the working assumption that [Theory/Framework] provides a useful lens for interpreting [Text/Practice].</w:t>
      </w:r>
    </w:p>
    <w:p w14:paraId="2F27E0E9" w14:textId="77777777" w:rsidR="00505EE0" w:rsidRPr="004D7CAF" w:rsidRDefault="00505EE0" w:rsidP="001508C0">
      <w:pPr>
        <w:pStyle w:val="Heading1"/>
      </w:pPr>
      <w:r w:rsidRPr="004D7CAF">
        <w:t>Mapping of Sustainable Development Goals (SDGs) and Significance of the Study</w:t>
      </w:r>
    </w:p>
    <w:p w14:paraId="27EC28E8" w14:textId="77777777" w:rsidR="00505EE0" w:rsidRPr="004D7CAF" w:rsidRDefault="00505EE0" w:rsidP="00685068">
      <w:pPr>
        <w:pStyle w:val="sparagraphtext"/>
      </w:pPr>
      <w:r w:rsidRPr="004D7CAF">
        <w:t xml:space="preserve">Sustainable Development Goals (SDGs) are a set of global targets aimed at promoting sustainable development across social, economic, and environmental dimensions. They provide a framework for addressing challenges such as poverty, inequality, health, education, innovation, and environmental protection. Aligning research with these goals highlights its contribution to sustainable progress and societal well-being. This section highlights how your research contributes to broader sustainable development goals. It shows the societal, environmental, or economic relevance of your study. Identify 1–3 SDGs that your research aligns with. Explain briefly how your research supports each SDG. In brief, while writing </w:t>
      </w:r>
      <w:r w:rsidR="00E76A1F">
        <w:t xml:space="preserve">the </w:t>
      </w:r>
      <w:r w:rsidRPr="004D7CAF">
        <w:t xml:space="preserve">SDGs and significance of the </w:t>
      </w:r>
      <w:r w:rsidR="0009265A">
        <w:t>Research proposal</w:t>
      </w:r>
      <w:r w:rsidR="00E76A1F">
        <w:t>, take</w:t>
      </w:r>
      <w:r w:rsidRPr="004D7CAF">
        <w:t xml:space="preserve"> care of the following;</w:t>
      </w:r>
    </w:p>
    <w:p w14:paraId="29EA1317" w14:textId="77777777" w:rsidR="00505EE0" w:rsidRPr="004D7CAF" w:rsidRDefault="00505EE0" w:rsidP="00505EE0">
      <w:pPr>
        <w:pStyle w:val="Heading2"/>
      </w:pPr>
      <w:r w:rsidRPr="004D7CAF">
        <w:t>SDG Mapping</w:t>
      </w:r>
    </w:p>
    <w:p w14:paraId="13EB25C9" w14:textId="77777777" w:rsidR="00505EE0" w:rsidRPr="004D7CAF" w:rsidRDefault="00505EE0" w:rsidP="00685068">
      <w:pPr>
        <w:pStyle w:val="sparagraphtext"/>
      </w:pPr>
      <w:r w:rsidRPr="004D7CAF">
        <w:t>Identify which UN Sustainable Development Goals your research supports (e.g., SDG 9: Industry, Innovation, and Infrastructure).</w:t>
      </w:r>
    </w:p>
    <w:p w14:paraId="3F154DFC" w14:textId="77777777" w:rsidR="00505EE0" w:rsidRPr="004D7CAF" w:rsidRDefault="00505EE0" w:rsidP="00505EE0">
      <w:pPr>
        <w:pStyle w:val="Heading2"/>
      </w:pPr>
      <w:r w:rsidRPr="004D7CAF">
        <w:t>Significance</w:t>
      </w:r>
    </w:p>
    <w:p w14:paraId="2F5D9EB4" w14:textId="77777777" w:rsidR="003B65F6" w:rsidRDefault="003B65F6" w:rsidP="003B65F6">
      <w:pPr>
        <w:pStyle w:val="sparagraphtext"/>
        <w:numPr>
          <w:ilvl w:val="0"/>
          <w:numId w:val="11"/>
        </w:numPr>
      </w:pPr>
      <w:r>
        <w:t>Describe why the identified research problem deserves investigation and why addressing it is important to the field or study context.</w:t>
      </w:r>
    </w:p>
    <w:p w14:paraId="359E3748" w14:textId="77777777" w:rsidR="00FC252D" w:rsidRPr="004D7CAF" w:rsidRDefault="003B65F6" w:rsidP="003B65F6">
      <w:pPr>
        <w:pStyle w:val="sparagraphtext"/>
        <w:numPr>
          <w:ilvl w:val="0"/>
          <w:numId w:val="11"/>
        </w:numPr>
      </w:pPr>
      <w:r>
        <w:t>Highlight the broader relevance of the research problem to relevant stakeholders, such as policymakers, practitioners, scholars, educators, organizations, communities, or society, where applicable.</w:t>
      </w:r>
    </w:p>
    <w:p w14:paraId="11BBA179" w14:textId="77777777" w:rsidR="000B0C6E" w:rsidRPr="004D7CAF" w:rsidRDefault="000B0C6E" w:rsidP="001508C0">
      <w:pPr>
        <w:pStyle w:val="Heading1"/>
      </w:pPr>
      <w:r w:rsidRPr="004D7CAF">
        <w:lastRenderedPageBreak/>
        <w:t>Research Design and Methodology</w:t>
      </w:r>
    </w:p>
    <w:p w14:paraId="662E4A0A" w14:textId="77777777" w:rsidR="00414628" w:rsidRPr="004D7CAF" w:rsidRDefault="000B0C6E" w:rsidP="00685068">
      <w:pPr>
        <w:pStyle w:val="sparagraphtext"/>
      </w:pPr>
      <w:r w:rsidRPr="004D7CAF">
        <w:t xml:space="preserve">This section explains how the research will be carried out to achieve the study objectives. Students should describe the type of research they will conduct (qualitative, quantitative, or mixed), the overall approach (such as experimental study, survey, case study, textual analysis, or system development), and the reasons for choosing it. Clearly mention the sources of data or information, the target population or material under study, and the sampling method if applicable. Explain how data or evidence will be collected and what tools, techniques, instruments, or resources will be used. Briefly describe how the collected data will be organized and </w:t>
      </w:r>
      <w:proofErr w:type="spellStart"/>
      <w:r w:rsidRPr="004D7CAF">
        <w:t>analysed</w:t>
      </w:r>
      <w:proofErr w:type="spellEnd"/>
      <w:r w:rsidRPr="004D7CAF">
        <w:t xml:space="preserve"> to answer the research questions. Students should also mention any ethical considerations and practical limitations related to the research process. </w:t>
      </w:r>
    </w:p>
    <w:p w14:paraId="18DB4C7C" w14:textId="77777777" w:rsidR="00985BA7" w:rsidRPr="004D7CAF" w:rsidRDefault="00985BA7" w:rsidP="00685068">
      <w:pPr>
        <w:pStyle w:val="sparagraphtext"/>
      </w:pPr>
      <w:r w:rsidRPr="004D7CAF">
        <w:t>In short, this section should provide:</w:t>
      </w:r>
    </w:p>
    <w:p w14:paraId="3011E546" w14:textId="77777777" w:rsidR="001C2906" w:rsidRPr="004D7CAF" w:rsidRDefault="001C2906" w:rsidP="00685068">
      <w:pPr>
        <w:pStyle w:val="sinnerheading"/>
      </w:pPr>
      <w:r w:rsidRPr="004D7CAF">
        <w:t>A. For Sciences (Experimental, Computational, Theoretical)</w:t>
      </w:r>
    </w:p>
    <w:p w14:paraId="3995790F" w14:textId="77777777" w:rsidR="001C2906" w:rsidRPr="004D7CAF" w:rsidRDefault="001C2906" w:rsidP="00685068">
      <w:pPr>
        <w:pStyle w:val="sparagraphtext"/>
        <w:numPr>
          <w:ilvl w:val="0"/>
          <w:numId w:val="32"/>
        </w:numPr>
      </w:pPr>
      <w:r w:rsidRPr="004D7CAF">
        <w:rPr>
          <w:b/>
          <w:bCs/>
        </w:rPr>
        <w:t>Research Philosophy:</w:t>
      </w:r>
      <w:r w:rsidRPr="004D7CAF">
        <w:t> (e.g., Positivism, Empiricism, Pragmatism).</w:t>
      </w:r>
    </w:p>
    <w:p w14:paraId="36520AFE" w14:textId="77777777" w:rsidR="001C2906" w:rsidRPr="004D7CAF" w:rsidRDefault="001C2906" w:rsidP="00685068">
      <w:pPr>
        <w:pStyle w:val="sparagraphtext"/>
        <w:numPr>
          <w:ilvl w:val="0"/>
          <w:numId w:val="32"/>
        </w:numPr>
      </w:pPr>
      <w:r w:rsidRPr="004D7CAF">
        <w:rPr>
          <w:b/>
          <w:bCs/>
        </w:rPr>
        <w:t>Approach:</w:t>
      </w:r>
      <w:r w:rsidRPr="004D7CAF">
        <w:t xml:space="preserve"> (e.g., </w:t>
      </w:r>
      <w:r w:rsidR="00656D03" w:rsidRPr="004D7CAF">
        <w:t>experimental, computational, theoretical, or mixed methods</w:t>
      </w:r>
      <w:r w:rsidRPr="004D7CAF">
        <w:t>).</w:t>
      </w:r>
    </w:p>
    <w:p w14:paraId="047C8440" w14:textId="77777777" w:rsidR="001C2906" w:rsidRPr="004D7CAF" w:rsidRDefault="001C2906" w:rsidP="00685068">
      <w:pPr>
        <w:pStyle w:val="sparagraphtext"/>
        <w:numPr>
          <w:ilvl w:val="0"/>
          <w:numId w:val="32"/>
        </w:numPr>
      </w:pPr>
      <w:r w:rsidRPr="004D7CAF">
        <w:rPr>
          <w:b/>
          <w:bCs/>
        </w:rPr>
        <w:t>Research Design:</w:t>
      </w:r>
      <w:r w:rsidRPr="004D7CAF">
        <w:t> Specify the design (e.g., experimental design, quasi-experimental design, computational modeling, simulation, observational study, field study, theoretical analysis, comparative study).</w:t>
      </w:r>
    </w:p>
    <w:p w14:paraId="37EA33C9" w14:textId="77777777" w:rsidR="001C2906" w:rsidRPr="004D7CAF" w:rsidRDefault="001C2906" w:rsidP="00685068">
      <w:pPr>
        <w:pStyle w:val="sparagraphtext"/>
        <w:numPr>
          <w:ilvl w:val="0"/>
          <w:numId w:val="32"/>
        </w:numPr>
      </w:pPr>
      <w:r w:rsidRPr="004D7CAF">
        <w:rPr>
          <w:b/>
          <w:bCs/>
        </w:rPr>
        <w:t>Materials and Equipment: (</w:t>
      </w:r>
      <w:r w:rsidRPr="004D7CAF">
        <w:t>e.g.,</w:t>
      </w:r>
      <w:r w:rsidRPr="004D7CAF">
        <w:rPr>
          <w:b/>
          <w:bCs/>
        </w:rPr>
        <w:t xml:space="preserve"> </w:t>
      </w:r>
      <w:r w:rsidRPr="004D7CAF">
        <w:t>materials, chemicals, biological samples, or equipment. For computational studies, specify hardware and software.)</w:t>
      </w:r>
    </w:p>
    <w:p w14:paraId="2ED18A20" w14:textId="77777777" w:rsidR="001C2906" w:rsidRPr="004D7CAF" w:rsidRDefault="001C2906" w:rsidP="00685068">
      <w:pPr>
        <w:pStyle w:val="sparagraphtext"/>
        <w:numPr>
          <w:ilvl w:val="0"/>
          <w:numId w:val="32"/>
        </w:numPr>
      </w:pPr>
      <w:r w:rsidRPr="004D7CAF">
        <w:rPr>
          <w:b/>
          <w:bCs/>
        </w:rPr>
        <w:t>Procedure/Experimental Setup: (</w:t>
      </w:r>
      <w:r w:rsidRPr="004D7CAF">
        <w:t>e.g., methodology, experimental conditions, algorithms, models, and assumptions</w:t>
      </w:r>
      <w:r w:rsidR="000858CE" w:rsidRPr="004D7CAF">
        <w:t>)</w:t>
      </w:r>
    </w:p>
    <w:p w14:paraId="37ACBAE0" w14:textId="77777777" w:rsidR="001C2906" w:rsidRPr="004D7CAF" w:rsidRDefault="001C2906" w:rsidP="00685068">
      <w:pPr>
        <w:pStyle w:val="sparagraphtext"/>
        <w:numPr>
          <w:ilvl w:val="0"/>
          <w:numId w:val="32"/>
        </w:numPr>
      </w:pPr>
      <w:r w:rsidRPr="004D7CAF">
        <w:rPr>
          <w:b/>
          <w:bCs/>
        </w:rPr>
        <w:t xml:space="preserve">Data Collection: </w:t>
      </w:r>
      <w:r w:rsidRPr="004D7CAF">
        <w:t>Describe your tools (e.g., surveys, interviews, case studies, instruments, sensors). Mention the target population and sampling technique.</w:t>
      </w:r>
      <w:r w:rsidRPr="004D7CAF">
        <w:rPr>
          <w:b/>
          <w:bCs/>
        </w:rPr>
        <w:t xml:space="preserve"> </w:t>
      </w:r>
    </w:p>
    <w:p w14:paraId="788A07A0" w14:textId="77777777" w:rsidR="001C2906" w:rsidRPr="004D7CAF" w:rsidRDefault="001C2906" w:rsidP="00685068">
      <w:pPr>
        <w:pStyle w:val="sparagraphtext"/>
        <w:numPr>
          <w:ilvl w:val="0"/>
          <w:numId w:val="32"/>
        </w:numPr>
      </w:pPr>
      <w:r w:rsidRPr="004D7CAF">
        <w:rPr>
          <w:b/>
          <w:bCs/>
        </w:rPr>
        <w:t xml:space="preserve">Data Analysis: </w:t>
      </w:r>
      <w:r w:rsidRPr="004D7CAF">
        <w:t>State software and statistical tests (e.g., SPSS, R, Python, MATLAB). Specify tests (e.g., t-test, ANOVA, regression analysis, correlation).</w:t>
      </w:r>
    </w:p>
    <w:p w14:paraId="625386AD" w14:textId="77777777" w:rsidR="001C2906" w:rsidRPr="004D7CAF" w:rsidRDefault="001C2906" w:rsidP="00685068">
      <w:pPr>
        <w:pStyle w:val="sparagraphtext"/>
        <w:numPr>
          <w:ilvl w:val="0"/>
          <w:numId w:val="32"/>
        </w:numPr>
      </w:pPr>
      <w:r w:rsidRPr="004D7CAF">
        <w:rPr>
          <w:b/>
          <w:bCs/>
        </w:rPr>
        <w:t>Quality Control/</w:t>
      </w:r>
      <w:r w:rsidR="00B77D27">
        <w:rPr>
          <w:b/>
          <w:bCs/>
        </w:rPr>
        <w:t>V</w:t>
      </w:r>
      <w:r w:rsidRPr="004D7CAF">
        <w:rPr>
          <w:b/>
          <w:bCs/>
        </w:rPr>
        <w:t xml:space="preserve">alidation: </w:t>
      </w:r>
      <w:r w:rsidRPr="004D7CAF">
        <w:t>Describe methods for ensuring accuracy, precision, and reliability.</w:t>
      </w:r>
    </w:p>
    <w:p w14:paraId="396276EF" w14:textId="77777777" w:rsidR="001C2906" w:rsidRPr="004D7CAF" w:rsidRDefault="0060071D" w:rsidP="00685068">
      <w:pPr>
        <w:pStyle w:val="sinnerheading"/>
      </w:pPr>
      <w:r w:rsidRPr="004D7CAF">
        <w:t>B</w:t>
      </w:r>
      <w:r w:rsidR="001C2906" w:rsidRPr="004D7CAF">
        <w:t>. For Social Sciences (</w:t>
      </w:r>
      <w:r w:rsidR="00656D03" w:rsidRPr="004D7CAF">
        <w:t xml:space="preserve">Quantitative, Qualitative, </w:t>
      </w:r>
      <w:r w:rsidR="001C2906" w:rsidRPr="004D7CAF">
        <w:t>Mixed Methods)</w:t>
      </w:r>
    </w:p>
    <w:p w14:paraId="117991BC" w14:textId="77777777" w:rsidR="001C2906" w:rsidRPr="004D7CAF" w:rsidRDefault="001C2906" w:rsidP="00685068">
      <w:pPr>
        <w:pStyle w:val="sparagraphtext"/>
        <w:numPr>
          <w:ilvl w:val="0"/>
          <w:numId w:val="37"/>
        </w:numPr>
      </w:pPr>
      <w:r w:rsidRPr="004D7CAF">
        <w:rPr>
          <w:b/>
          <w:bCs/>
        </w:rPr>
        <w:t>Research Philosophy:</w:t>
      </w:r>
      <w:r w:rsidRPr="004D7CAF">
        <w:t> (e.g., positivism, interpretivism, critical theory, pragmatism).</w:t>
      </w:r>
    </w:p>
    <w:p w14:paraId="7FD883C7" w14:textId="77777777" w:rsidR="001C2906" w:rsidRPr="004D7CAF" w:rsidRDefault="001C2906" w:rsidP="00685068">
      <w:pPr>
        <w:pStyle w:val="sparagraphtext"/>
        <w:numPr>
          <w:ilvl w:val="0"/>
          <w:numId w:val="37"/>
        </w:numPr>
      </w:pPr>
      <w:r w:rsidRPr="004D7CAF">
        <w:rPr>
          <w:b/>
          <w:bCs/>
        </w:rPr>
        <w:t>Approach:</w:t>
      </w:r>
      <w:r w:rsidRPr="004D7CAF">
        <w:t> (</w:t>
      </w:r>
      <w:r w:rsidR="00656D03" w:rsidRPr="004D7CAF">
        <w:t xml:space="preserve">e.g., </w:t>
      </w:r>
      <w:r w:rsidRPr="004D7CAF">
        <w:t>quantitative, qualitative, or mixed methods). Justify your choice.</w:t>
      </w:r>
    </w:p>
    <w:p w14:paraId="3044691F" w14:textId="77777777" w:rsidR="001C2906" w:rsidRPr="004D7CAF" w:rsidRDefault="001C2906" w:rsidP="00685068">
      <w:pPr>
        <w:pStyle w:val="sparagraphtext"/>
        <w:numPr>
          <w:ilvl w:val="0"/>
          <w:numId w:val="37"/>
        </w:numPr>
      </w:pPr>
      <w:r w:rsidRPr="004D7CAF">
        <w:rPr>
          <w:b/>
          <w:bCs/>
        </w:rPr>
        <w:lastRenderedPageBreak/>
        <w:t>Research Strategy:</w:t>
      </w:r>
      <w:r w:rsidRPr="004D7CAF">
        <w:t> Specify the design (e.g., survey research, case study, ethnography, phenomenology, grounded theory, action research, comparative study, longitudinal study).</w:t>
      </w:r>
    </w:p>
    <w:p w14:paraId="4B819F9B" w14:textId="77777777" w:rsidR="00656D03" w:rsidRPr="004D7CAF" w:rsidRDefault="001C2906" w:rsidP="00685068">
      <w:pPr>
        <w:pStyle w:val="sparagraphtext"/>
        <w:numPr>
          <w:ilvl w:val="0"/>
          <w:numId w:val="37"/>
        </w:numPr>
      </w:pPr>
      <w:r w:rsidRPr="004D7CAF">
        <w:rPr>
          <w:b/>
          <w:bCs/>
        </w:rPr>
        <w:t xml:space="preserve">Data Collection: </w:t>
      </w:r>
      <w:r w:rsidRPr="004D7CAF">
        <w:t xml:space="preserve">Describe your </w:t>
      </w:r>
      <w:r w:rsidR="00E76A1F">
        <w:t>sources</w:t>
      </w:r>
      <w:r w:rsidR="00656D03" w:rsidRPr="004D7CAF">
        <w:t xml:space="preserve"> and </w:t>
      </w:r>
      <w:r w:rsidRPr="004D7CAF">
        <w:t>tools (</w:t>
      </w:r>
      <w:r w:rsidR="00656D03" w:rsidRPr="004D7CAF">
        <w:t xml:space="preserve">e.g., </w:t>
      </w:r>
      <w:r w:rsidRPr="004D7CAF">
        <w:t>Surveys, Interviews, Case Studies). Mention the target population and sampling technique.</w:t>
      </w:r>
    </w:p>
    <w:p w14:paraId="46D4D2E0" w14:textId="77777777" w:rsidR="001C2906" w:rsidRPr="004D7CAF" w:rsidRDefault="001C2906" w:rsidP="00685068">
      <w:pPr>
        <w:pStyle w:val="sparagraphtext"/>
        <w:numPr>
          <w:ilvl w:val="0"/>
          <w:numId w:val="37"/>
        </w:numPr>
      </w:pPr>
      <w:r w:rsidRPr="004D7CAF">
        <w:rPr>
          <w:b/>
          <w:bCs/>
        </w:rPr>
        <w:t>Data Analysis:</w:t>
      </w:r>
      <w:r w:rsidR="00656D03" w:rsidRPr="004D7CAF">
        <w:t xml:space="preserve"> For q</w:t>
      </w:r>
      <w:r w:rsidRPr="004D7CAF">
        <w:t>uantitative</w:t>
      </w:r>
      <w:r w:rsidR="00E76A1F">
        <w:t>,</w:t>
      </w:r>
      <w:r w:rsidR="00656D03" w:rsidRPr="004D7CAF">
        <w:t xml:space="preserve"> s</w:t>
      </w:r>
      <w:r w:rsidRPr="004D7CAF">
        <w:t>tate software (</w:t>
      </w:r>
      <w:r w:rsidR="00656D03" w:rsidRPr="004D7CAF">
        <w:t xml:space="preserve">e.g., </w:t>
      </w:r>
      <w:r w:rsidRPr="004D7CAF">
        <w:t>SPSS, R, STATA) and tests (e.g., regression, t-test, ANOVA, correlation, chi-square).</w:t>
      </w:r>
      <w:r w:rsidR="00656D03" w:rsidRPr="004D7CAF">
        <w:t xml:space="preserve"> For q</w:t>
      </w:r>
      <w:r w:rsidRPr="004D7CAF">
        <w:t>ualitative</w:t>
      </w:r>
      <w:r w:rsidR="00E76A1F">
        <w:t>,</w:t>
      </w:r>
      <w:r w:rsidR="00656D03" w:rsidRPr="004D7CAF">
        <w:t xml:space="preserve"> s</w:t>
      </w:r>
      <w:r w:rsidRPr="004D7CAF">
        <w:t xml:space="preserve">tate software (NVivo, MAXQDA) and </w:t>
      </w:r>
      <w:r w:rsidR="00E76A1F">
        <w:t>techniques</w:t>
      </w:r>
      <w:r w:rsidRPr="004D7CAF">
        <w:t xml:space="preserve"> (e.g., thematic analysis, narrative analysis, discourse analysis, content analysis, grounded theory).</w:t>
      </w:r>
    </w:p>
    <w:p w14:paraId="6DAAC5D8" w14:textId="77777777" w:rsidR="001C2906" w:rsidRPr="004D7CAF" w:rsidRDefault="001C2906" w:rsidP="00685068">
      <w:pPr>
        <w:pStyle w:val="sparagraphtext"/>
        <w:numPr>
          <w:ilvl w:val="0"/>
          <w:numId w:val="37"/>
        </w:numPr>
      </w:pPr>
      <w:r w:rsidRPr="004D7CAF">
        <w:rPr>
          <w:b/>
          <w:bCs/>
        </w:rPr>
        <w:t>Data Integration (If Mixed Methods):</w:t>
      </w:r>
      <w:r w:rsidRPr="004D7CAF">
        <w:t> Explain how quantitative and qualitative data will be integrated (e.g., concurrent triangulation, sequential explanatory</w:t>
      </w:r>
      <w:r w:rsidR="002C5765">
        <w:t>)</w:t>
      </w:r>
    </w:p>
    <w:p w14:paraId="4B74F3F1" w14:textId="77777777" w:rsidR="00656D03" w:rsidRPr="004D7CAF" w:rsidRDefault="0060071D" w:rsidP="00685068">
      <w:pPr>
        <w:pStyle w:val="sinnerheading"/>
      </w:pPr>
      <w:r w:rsidRPr="004D7CAF">
        <w:t>C</w:t>
      </w:r>
      <w:r w:rsidR="00656D03" w:rsidRPr="004D7CAF">
        <w:t>. For Humanities (Textual, Historical, Interpretive)</w:t>
      </w:r>
    </w:p>
    <w:p w14:paraId="60BF43C8" w14:textId="77777777" w:rsidR="00656D03" w:rsidRPr="004D7CAF" w:rsidRDefault="00656D03" w:rsidP="00685068">
      <w:pPr>
        <w:pStyle w:val="sparagraphtext"/>
        <w:numPr>
          <w:ilvl w:val="0"/>
          <w:numId w:val="41"/>
        </w:numPr>
      </w:pPr>
      <w:r w:rsidRPr="004D7CAF">
        <w:rPr>
          <w:b/>
          <w:bCs/>
        </w:rPr>
        <w:t>Research Philosophy:</w:t>
      </w:r>
      <w:r w:rsidRPr="004D7CAF">
        <w:t> (e.g., Interpretivism, Post-</w:t>
      </w:r>
      <w:r w:rsidR="0060071D" w:rsidRPr="004D7CAF">
        <w:t>structuralism, Critical</w:t>
      </w:r>
      <w:r w:rsidRPr="004D7CAF">
        <w:t xml:space="preserve"> Theory).</w:t>
      </w:r>
    </w:p>
    <w:p w14:paraId="24984AB1" w14:textId="77777777" w:rsidR="00656D03" w:rsidRPr="004D7CAF" w:rsidRDefault="00656D03" w:rsidP="00685068">
      <w:pPr>
        <w:pStyle w:val="sparagraphtext"/>
        <w:numPr>
          <w:ilvl w:val="0"/>
          <w:numId w:val="41"/>
        </w:numPr>
      </w:pPr>
      <w:r w:rsidRPr="004D7CAF">
        <w:rPr>
          <w:b/>
          <w:bCs/>
        </w:rPr>
        <w:t>Approach:</w:t>
      </w:r>
      <w:r w:rsidRPr="004D7CAF">
        <w:t> Qualitative (and interpretive). Justify your choice.</w:t>
      </w:r>
    </w:p>
    <w:p w14:paraId="01762585" w14:textId="77777777" w:rsidR="00656D03" w:rsidRPr="004D7CAF" w:rsidRDefault="00656D03" w:rsidP="00685068">
      <w:pPr>
        <w:pStyle w:val="sparagraphtext"/>
        <w:numPr>
          <w:ilvl w:val="0"/>
          <w:numId w:val="41"/>
        </w:numPr>
      </w:pPr>
      <w:r w:rsidRPr="004D7CAF">
        <w:rPr>
          <w:b/>
          <w:bCs/>
        </w:rPr>
        <w:t>Research Strategy:</w:t>
      </w:r>
      <w:r w:rsidRPr="004D7CAF">
        <w:t> Specify the design (e.g., Textual/Literary Analysis, Archival Research, Historical Analysis, Discourse Analysis, Critical Discourse Analysis)</w:t>
      </w:r>
    </w:p>
    <w:p w14:paraId="2C8A2227" w14:textId="77777777" w:rsidR="00656D03" w:rsidRPr="004D7CAF" w:rsidRDefault="00656D03" w:rsidP="00685068">
      <w:pPr>
        <w:pStyle w:val="sparagraphtext"/>
        <w:numPr>
          <w:ilvl w:val="0"/>
          <w:numId w:val="41"/>
        </w:numPr>
      </w:pPr>
      <w:r w:rsidRPr="004D7CAF">
        <w:rPr>
          <w:b/>
          <w:bCs/>
        </w:rPr>
        <w:t xml:space="preserve">Data Collection: </w:t>
      </w:r>
      <w:r w:rsidRPr="004D7CAF">
        <w:t>Sources/Material: Describe primary and secondary sources (e.g., novels, poems, historical documents, archives, letters, diaries, newspapers, speeches, visual art, films, linguistic corpora, policy texts, oral histories). Explain criteria for selecting texts, archives, or materials (e.g., period, genre, author, theme, region, historical significance).</w:t>
      </w:r>
    </w:p>
    <w:p w14:paraId="4A4D0CE8" w14:textId="77777777" w:rsidR="00656D03" w:rsidRPr="004D7CAF" w:rsidRDefault="00656D03" w:rsidP="00685068">
      <w:pPr>
        <w:pStyle w:val="sparagraphtext"/>
        <w:numPr>
          <w:ilvl w:val="0"/>
          <w:numId w:val="41"/>
        </w:numPr>
      </w:pPr>
      <w:r w:rsidRPr="004D7CAF">
        <w:rPr>
          <w:b/>
          <w:bCs/>
        </w:rPr>
        <w:t>Data Analysis:</w:t>
      </w:r>
      <w:r w:rsidRPr="004D7CAF">
        <w:t xml:space="preserve"> State the analytical technique (e.g., close reading, discourse analysis, critical discourse analysis, thematic analysis, historical criticism, narratological analysis</w:t>
      </w:r>
      <w:r w:rsidR="0060071D" w:rsidRPr="004D7CAF">
        <w:t>)</w:t>
      </w:r>
      <w:r w:rsidR="002C5765">
        <w:t>.</w:t>
      </w:r>
      <w:r w:rsidR="0060071D" w:rsidRPr="004D7CAF">
        <w:t xml:space="preserve"> </w:t>
      </w:r>
      <w:r w:rsidRPr="004D7CAF">
        <w:t>Mention any software if used (e.g., NVivo, corpus linguistics tools). Otherwise, describe the systematic process of interpretation, contextualization, and critical engagement with the material.</w:t>
      </w:r>
    </w:p>
    <w:p w14:paraId="08F5045A" w14:textId="77777777" w:rsidR="00EF2899" w:rsidRPr="004D7CAF" w:rsidRDefault="00EF2899" w:rsidP="001508C0">
      <w:pPr>
        <w:pStyle w:val="Heading1"/>
      </w:pPr>
      <w:r w:rsidRPr="004D7CAF">
        <w:t>Ethical Considerations</w:t>
      </w:r>
      <w:r w:rsidR="004B447C">
        <w:t xml:space="preserve"> (if required)</w:t>
      </w:r>
    </w:p>
    <w:p w14:paraId="3AB4A73E" w14:textId="77777777" w:rsidR="00EF2899" w:rsidRPr="004D7CAF" w:rsidRDefault="00EF2899" w:rsidP="00685068">
      <w:pPr>
        <w:pStyle w:val="sparagraphtext"/>
      </w:pPr>
      <w:proofErr w:type="gramStart"/>
      <w:r w:rsidRPr="004D7CAF">
        <w:t>Detail</w:t>
      </w:r>
      <w:proofErr w:type="gramEnd"/>
      <w:r w:rsidRPr="004D7CAF">
        <w:t xml:space="preserve"> how you will handle:</w:t>
      </w:r>
    </w:p>
    <w:p w14:paraId="3F80D85B" w14:textId="77777777" w:rsidR="00EF2899" w:rsidRPr="004D7CAF" w:rsidRDefault="00EF2899" w:rsidP="00685068">
      <w:pPr>
        <w:pStyle w:val="sparagraphtext"/>
        <w:numPr>
          <w:ilvl w:val="0"/>
          <w:numId w:val="13"/>
        </w:numPr>
      </w:pPr>
      <w:r w:rsidRPr="004D7CAF">
        <w:t>Informed consent from participants.</w:t>
      </w:r>
    </w:p>
    <w:p w14:paraId="4CF8E4F0" w14:textId="77777777" w:rsidR="00EF2899" w:rsidRPr="004D7CAF" w:rsidRDefault="00EF2899" w:rsidP="00685068">
      <w:pPr>
        <w:pStyle w:val="sparagraphtext"/>
        <w:numPr>
          <w:ilvl w:val="0"/>
          <w:numId w:val="13"/>
        </w:numPr>
      </w:pPr>
      <w:r w:rsidRPr="004D7CAF">
        <w:t>Anonymity and confidentiality of data.</w:t>
      </w:r>
    </w:p>
    <w:p w14:paraId="0373A8C7" w14:textId="77777777" w:rsidR="00EF2899" w:rsidRPr="004D7CAF" w:rsidRDefault="00EF2899" w:rsidP="00685068">
      <w:pPr>
        <w:pStyle w:val="sparagraphtext"/>
        <w:numPr>
          <w:ilvl w:val="0"/>
          <w:numId w:val="13"/>
        </w:numPr>
      </w:pPr>
      <w:r w:rsidRPr="004D7CAF">
        <w:t>The right to withdraw from the study at any time.</w:t>
      </w:r>
    </w:p>
    <w:p w14:paraId="071E88C1" w14:textId="77777777" w:rsidR="00DA0E46" w:rsidRPr="004D7CAF" w:rsidRDefault="00DA0E46" w:rsidP="00685068">
      <w:pPr>
        <w:pStyle w:val="sparagraphtext"/>
        <w:numPr>
          <w:ilvl w:val="0"/>
          <w:numId w:val="13"/>
        </w:numPr>
        <w:rPr>
          <w:rFonts w:eastAsiaTheme="majorEastAsia"/>
          <w:b/>
          <w:bCs/>
          <w:sz w:val="26"/>
          <w:szCs w:val="26"/>
          <w:shd w:val="clear" w:color="auto" w:fill="auto"/>
        </w:rPr>
      </w:pPr>
      <w:r w:rsidRPr="004D7CAF">
        <w:t>Permissions for accessing archives, institutions, or copyrighted/primary source material (where applicable).</w:t>
      </w:r>
    </w:p>
    <w:p w14:paraId="3970F8E7" w14:textId="77777777" w:rsidR="00EF2899" w:rsidRPr="004D7CAF" w:rsidRDefault="00EF2899" w:rsidP="00DA0E46">
      <w:pPr>
        <w:pStyle w:val="Heading1"/>
      </w:pPr>
      <w:r w:rsidRPr="004D7CAF">
        <w:lastRenderedPageBreak/>
        <w:t>Expected Results/Contributions</w:t>
      </w:r>
    </w:p>
    <w:p w14:paraId="3E0996E0" w14:textId="77777777" w:rsidR="000B0C6E" w:rsidRPr="004D7CAF" w:rsidRDefault="003B65F6" w:rsidP="00685068">
      <w:pPr>
        <w:pStyle w:val="sparagraphtext"/>
      </w:pPr>
      <w:r w:rsidRPr="003B65F6">
        <w:t>In this section, students should describe the results they expect from the study and explain how these may address the research problem or gap. They should identify the specific contribution the study is expected to make, such as new evidence, an interpretation, a model, a framework, a solution, or a recommendation. Contributions may be theoretical, empirical, methodological, or practical, depending on the nature of the study. All expected results and contributions should be realistic, specific, and consistent with the objectives and scope of the research.</w:t>
      </w:r>
    </w:p>
    <w:p w14:paraId="10EDEADE" w14:textId="77777777" w:rsidR="002631A5" w:rsidRPr="004D7CAF" w:rsidRDefault="002631A5" w:rsidP="001508C0">
      <w:pPr>
        <w:pStyle w:val="Heading1"/>
      </w:pPr>
      <w:r w:rsidRPr="004D7CAF">
        <w:t>Work Plan/Timeline</w:t>
      </w:r>
    </w:p>
    <w:p w14:paraId="1257F1CF" w14:textId="77777777" w:rsidR="002631A5" w:rsidRDefault="002631A5" w:rsidP="00685068">
      <w:pPr>
        <w:pStyle w:val="sparagraphtext"/>
      </w:pPr>
      <w:r w:rsidRPr="004D7CAF">
        <w:t xml:space="preserve">Use a Gantt chart format (see Figure </w:t>
      </w:r>
      <w:r w:rsidR="00167082" w:rsidRPr="004D7CAF">
        <w:t>1</w:t>
      </w:r>
      <w:r w:rsidRPr="004D7CAF">
        <w:t>) or a simple table (see Table 1).</w:t>
      </w:r>
    </w:p>
    <w:p w14:paraId="52E45DA7" w14:textId="77777777" w:rsidR="00156222" w:rsidRPr="004D7CAF" w:rsidRDefault="00156222" w:rsidP="00156222">
      <w:pPr>
        <w:pStyle w:val="scaptiontablefigure"/>
      </w:pPr>
      <w:r w:rsidRPr="004D7CAF">
        <w:t>Table 1. Work plan for thesis completion</w:t>
      </w:r>
    </w:p>
    <w:tbl>
      <w:tblPr>
        <w:tblW w:w="0" w:type="auto"/>
        <w:tblInd w:w="7" w:type="dxa"/>
        <w:tblLayout w:type="fixed"/>
        <w:tblCellMar>
          <w:left w:w="0" w:type="dxa"/>
          <w:right w:w="0" w:type="dxa"/>
        </w:tblCellMar>
        <w:tblLook w:val="01E0" w:firstRow="1" w:lastRow="1" w:firstColumn="1" w:lastColumn="1" w:noHBand="0" w:noVBand="0"/>
      </w:tblPr>
      <w:tblGrid>
        <w:gridCol w:w="835"/>
        <w:gridCol w:w="3328"/>
        <w:gridCol w:w="2528"/>
        <w:gridCol w:w="2363"/>
      </w:tblGrid>
      <w:tr w:rsidR="00156222" w:rsidRPr="004D7CAF" w14:paraId="0645244E" w14:textId="77777777" w:rsidTr="00B70D11">
        <w:trPr>
          <w:trHeight w:val="275"/>
        </w:trPr>
        <w:tc>
          <w:tcPr>
            <w:tcW w:w="835" w:type="dxa"/>
            <w:tcBorders>
              <w:top w:val="single" w:sz="4" w:space="0" w:color="000000"/>
              <w:bottom w:val="single" w:sz="4" w:space="0" w:color="000000"/>
            </w:tcBorders>
            <w:shd w:val="clear" w:color="auto" w:fill="FFFFFF" w:themeFill="background1"/>
          </w:tcPr>
          <w:p w14:paraId="1DE9A623" w14:textId="77777777" w:rsidR="00156222" w:rsidRPr="004D7CAF" w:rsidRDefault="00156222" w:rsidP="00B70D11">
            <w:pPr>
              <w:pStyle w:val="TableParagraph"/>
              <w:ind w:left="122"/>
              <w:rPr>
                <w:b/>
                <w:sz w:val="24"/>
              </w:rPr>
            </w:pPr>
            <w:r w:rsidRPr="004D7CAF">
              <w:rPr>
                <w:b/>
                <w:sz w:val="24"/>
              </w:rPr>
              <w:t>Phase</w:t>
            </w:r>
          </w:p>
        </w:tc>
        <w:tc>
          <w:tcPr>
            <w:tcW w:w="3328" w:type="dxa"/>
            <w:tcBorders>
              <w:top w:val="single" w:sz="4" w:space="0" w:color="000000"/>
              <w:bottom w:val="single" w:sz="4" w:space="0" w:color="000000"/>
            </w:tcBorders>
            <w:shd w:val="clear" w:color="auto" w:fill="FFFFFF" w:themeFill="background1"/>
          </w:tcPr>
          <w:p w14:paraId="279757B8" w14:textId="77777777" w:rsidR="00156222" w:rsidRPr="004D7CAF" w:rsidRDefault="00156222" w:rsidP="00B70D11">
            <w:pPr>
              <w:pStyle w:val="TableParagraph"/>
              <w:ind w:left="261"/>
              <w:rPr>
                <w:b/>
                <w:sz w:val="24"/>
              </w:rPr>
            </w:pPr>
            <w:r w:rsidRPr="004D7CAF">
              <w:rPr>
                <w:b/>
                <w:sz w:val="24"/>
              </w:rPr>
              <w:t>Activity</w:t>
            </w:r>
          </w:p>
        </w:tc>
        <w:tc>
          <w:tcPr>
            <w:tcW w:w="2528" w:type="dxa"/>
            <w:tcBorders>
              <w:top w:val="single" w:sz="4" w:space="0" w:color="000000"/>
              <w:bottom w:val="single" w:sz="4" w:space="0" w:color="000000"/>
            </w:tcBorders>
            <w:shd w:val="clear" w:color="auto" w:fill="FFFFFF" w:themeFill="background1"/>
          </w:tcPr>
          <w:p w14:paraId="740D00DD" w14:textId="77777777" w:rsidR="00156222" w:rsidRPr="004D7CAF" w:rsidRDefault="00156222" w:rsidP="00B70D11">
            <w:pPr>
              <w:pStyle w:val="TableParagraph"/>
              <w:ind w:left="275"/>
              <w:rPr>
                <w:b/>
                <w:sz w:val="24"/>
              </w:rPr>
            </w:pPr>
            <w:r w:rsidRPr="004D7CAF">
              <w:rPr>
                <w:b/>
                <w:sz w:val="24"/>
              </w:rPr>
              <w:t>Duration in Months</w:t>
            </w:r>
          </w:p>
        </w:tc>
        <w:tc>
          <w:tcPr>
            <w:tcW w:w="2363" w:type="dxa"/>
            <w:tcBorders>
              <w:top w:val="single" w:sz="4" w:space="0" w:color="000000"/>
              <w:bottom w:val="single" w:sz="4" w:space="0" w:color="000000"/>
            </w:tcBorders>
            <w:shd w:val="clear" w:color="auto" w:fill="FFFFFF" w:themeFill="background1"/>
          </w:tcPr>
          <w:p w14:paraId="31E70204" w14:textId="77777777" w:rsidR="00156222" w:rsidRPr="004D7CAF" w:rsidRDefault="00156222" w:rsidP="00B70D11">
            <w:pPr>
              <w:pStyle w:val="TableParagraph"/>
              <w:ind w:left="212"/>
              <w:rPr>
                <w:b/>
                <w:sz w:val="24"/>
              </w:rPr>
            </w:pPr>
            <w:r w:rsidRPr="004D7CAF">
              <w:rPr>
                <w:b/>
                <w:sz w:val="24"/>
              </w:rPr>
              <w:t>Semester Number</w:t>
            </w:r>
          </w:p>
        </w:tc>
      </w:tr>
      <w:tr w:rsidR="00156222" w:rsidRPr="004D7CAF" w14:paraId="6588D8E1" w14:textId="77777777" w:rsidTr="00B70D11">
        <w:trPr>
          <w:trHeight w:val="280"/>
        </w:trPr>
        <w:tc>
          <w:tcPr>
            <w:tcW w:w="9054" w:type="dxa"/>
            <w:gridSpan w:val="4"/>
            <w:tcBorders>
              <w:top w:val="single" w:sz="4" w:space="0" w:color="000000"/>
              <w:bottom w:val="single" w:sz="4" w:space="0" w:color="000000"/>
            </w:tcBorders>
            <w:shd w:val="clear" w:color="auto" w:fill="FFFFFF" w:themeFill="background1"/>
          </w:tcPr>
          <w:p w14:paraId="258E7770" w14:textId="77777777" w:rsidR="00156222" w:rsidRPr="004D7CAF" w:rsidRDefault="00156222" w:rsidP="00B70D11">
            <w:pPr>
              <w:pStyle w:val="TableParagraph"/>
              <w:spacing w:line="260" w:lineRule="exact"/>
              <w:ind w:left="3306" w:right="3294"/>
              <w:jc w:val="center"/>
              <w:rPr>
                <w:b/>
                <w:sz w:val="24"/>
              </w:rPr>
            </w:pPr>
            <w:r w:rsidRPr="004D7CAF">
              <w:rPr>
                <w:b/>
                <w:sz w:val="24"/>
              </w:rPr>
              <w:t>For MS/MPhil students</w:t>
            </w:r>
          </w:p>
        </w:tc>
      </w:tr>
      <w:tr w:rsidR="00156222" w:rsidRPr="004D7CAF" w14:paraId="1F3B2140" w14:textId="77777777" w:rsidTr="00B70D11">
        <w:trPr>
          <w:trHeight w:val="805"/>
        </w:trPr>
        <w:tc>
          <w:tcPr>
            <w:tcW w:w="835" w:type="dxa"/>
            <w:tcBorders>
              <w:top w:val="single" w:sz="4" w:space="0" w:color="000000"/>
              <w:bottom w:val="single" w:sz="4" w:space="0" w:color="000000"/>
            </w:tcBorders>
          </w:tcPr>
          <w:p w14:paraId="4DF51DBC" w14:textId="77777777" w:rsidR="00156222" w:rsidRPr="004D7CAF" w:rsidRDefault="00156222" w:rsidP="00B70D11">
            <w:pPr>
              <w:pStyle w:val="TableParagraph"/>
              <w:spacing w:line="268" w:lineRule="exact"/>
              <w:ind w:left="122"/>
              <w:rPr>
                <w:sz w:val="24"/>
              </w:rPr>
            </w:pPr>
            <w:r w:rsidRPr="004D7CAF">
              <w:rPr>
                <w:sz w:val="24"/>
              </w:rPr>
              <w:t>1.</w:t>
            </w:r>
          </w:p>
        </w:tc>
        <w:tc>
          <w:tcPr>
            <w:tcW w:w="3328" w:type="dxa"/>
            <w:tcBorders>
              <w:top w:val="single" w:sz="4" w:space="0" w:color="000000"/>
              <w:bottom w:val="single" w:sz="4" w:space="0" w:color="000000"/>
            </w:tcBorders>
            <w:vAlign w:val="center"/>
          </w:tcPr>
          <w:p w14:paraId="4F8281A6" w14:textId="77777777" w:rsidR="00156222" w:rsidRPr="004D7CAF" w:rsidRDefault="00156222" w:rsidP="00B70D11">
            <w:pPr>
              <w:pStyle w:val="TableParagraph"/>
              <w:spacing w:line="240" w:lineRule="auto"/>
              <w:ind w:right="826"/>
              <w:rPr>
                <w:sz w:val="24"/>
              </w:rPr>
            </w:pPr>
            <w:r w:rsidRPr="004D7CAF">
              <w:rPr>
                <w:sz w:val="24"/>
              </w:rPr>
              <w:t>Literature Review/Setup for Experiment/Proposal</w:t>
            </w:r>
          </w:p>
          <w:p w14:paraId="5CB49AAA" w14:textId="77777777" w:rsidR="00156222" w:rsidRPr="004D7CAF" w:rsidRDefault="00156222" w:rsidP="00B70D11">
            <w:pPr>
              <w:pStyle w:val="TableParagraph"/>
              <w:spacing w:line="241" w:lineRule="exact"/>
              <w:rPr>
                <w:sz w:val="24"/>
              </w:rPr>
            </w:pPr>
            <w:r w:rsidRPr="004D7CAF">
              <w:rPr>
                <w:sz w:val="24"/>
              </w:rPr>
              <w:t>Defense</w:t>
            </w:r>
          </w:p>
        </w:tc>
        <w:tc>
          <w:tcPr>
            <w:tcW w:w="2528" w:type="dxa"/>
            <w:tcBorders>
              <w:top w:val="single" w:sz="4" w:space="0" w:color="000000"/>
              <w:bottom w:val="single" w:sz="4" w:space="0" w:color="000000"/>
            </w:tcBorders>
            <w:vAlign w:val="center"/>
          </w:tcPr>
          <w:p w14:paraId="179E520A" w14:textId="77777777" w:rsidR="00156222" w:rsidRPr="004D7CAF" w:rsidRDefault="00156222" w:rsidP="00B70D11">
            <w:pPr>
              <w:pStyle w:val="TableParagraph"/>
              <w:spacing w:line="268" w:lineRule="exact"/>
              <w:ind w:left="371"/>
              <w:rPr>
                <w:sz w:val="24"/>
              </w:rPr>
            </w:pPr>
            <w:r w:rsidRPr="004D7CAF">
              <w:rPr>
                <w:sz w:val="24"/>
              </w:rPr>
              <w:t>X Months</w:t>
            </w:r>
          </w:p>
          <w:p w14:paraId="2FBDFAC9" w14:textId="77777777" w:rsidR="00156222" w:rsidRPr="004D7CAF" w:rsidRDefault="00156222" w:rsidP="00B70D11">
            <w:pPr>
              <w:pStyle w:val="TableParagraph"/>
              <w:spacing w:line="240" w:lineRule="auto"/>
              <w:ind w:left="371"/>
              <w:rPr>
                <w:sz w:val="24"/>
              </w:rPr>
            </w:pPr>
            <w:r w:rsidRPr="004D7CAF">
              <w:rPr>
                <w:sz w:val="24"/>
              </w:rPr>
              <w:t>(up to 3 months)</w:t>
            </w:r>
          </w:p>
        </w:tc>
        <w:tc>
          <w:tcPr>
            <w:tcW w:w="2363" w:type="dxa"/>
            <w:tcBorders>
              <w:top w:val="single" w:sz="4" w:space="0" w:color="000000"/>
              <w:bottom w:val="single" w:sz="4" w:space="0" w:color="000000"/>
            </w:tcBorders>
            <w:vAlign w:val="center"/>
          </w:tcPr>
          <w:p w14:paraId="264AD0DB" w14:textId="77777777" w:rsidR="00156222" w:rsidRPr="004D7CAF" w:rsidRDefault="00156222" w:rsidP="00B70D11">
            <w:pPr>
              <w:pStyle w:val="TableParagraph"/>
              <w:spacing w:line="268" w:lineRule="exact"/>
              <w:ind w:left="212"/>
              <w:rPr>
                <w:sz w:val="24"/>
              </w:rPr>
            </w:pPr>
            <w:r w:rsidRPr="004D7CAF">
              <w:rPr>
                <w:sz w:val="24"/>
              </w:rPr>
              <w:t>3rd</w:t>
            </w:r>
          </w:p>
        </w:tc>
      </w:tr>
      <w:tr w:rsidR="00156222" w:rsidRPr="004D7CAF" w14:paraId="31987F0B" w14:textId="77777777" w:rsidTr="00B70D11">
        <w:trPr>
          <w:trHeight w:val="570"/>
        </w:trPr>
        <w:tc>
          <w:tcPr>
            <w:tcW w:w="835" w:type="dxa"/>
            <w:tcBorders>
              <w:top w:val="single" w:sz="4" w:space="0" w:color="000000"/>
              <w:bottom w:val="single" w:sz="4" w:space="0" w:color="000000"/>
            </w:tcBorders>
            <w:vAlign w:val="center"/>
          </w:tcPr>
          <w:p w14:paraId="3A7756DD" w14:textId="77777777" w:rsidR="00156222" w:rsidRPr="004D7CAF" w:rsidRDefault="00156222" w:rsidP="00B70D11">
            <w:pPr>
              <w:pStyle w:val="TableParagraph"/>
              <w:spacing w:before="24" w:line="240" w:lineRule="auto"/>
              <w:ind w:left="122"/>
              <w:rPr>
                <w:sz w:val="24"/>
              </w:rPr>
            </w:pPr>
            <w:r w:rsidRPr="004D7CAF">
              <w:rPr>
                <w:sz w:val="24"/>
              </w:rPr>
              <w:t>2.</w:t>
            </w:r>
          </w:p>
        </w:tc>
        <w:tc>
          <w:tcPr>
            <w:tcW w:w="3328" w:type="dxa"/>
            <w:tcBorders>
              <w:top w:val="single" w:sz="4" w:space="0" w:color="000000"/>
              <w:bottom w:val="single" w:sz="4" w:space="0" w:color="000000"/>
            </w:tcBorders>
            <w:vAlign w:val="center"/>
          </w:tcPr>
          <w:p w14:paraId="0F4C221F" w14:textId="77777777" w:rsidR="00156222" w:rsidRPr="004D7CAF" w:rsidRDefault="00156222" w:rsidP="00B70D11">
            <w:pPr>
              <w:pStyle w:val="TableParagraph"/>
              <w:spacing w:before="24" w:line="240" w:lineRule="auto"/>
              <w:rPr>
                <w:sz w:val="24"/>
              </w:rPr>
            </w:pPr>
            <w:r w:rsidRPr="004D7CAF">
              <w:rPr>
                <w:sz w:val="24"/>
              </w:rPr>
              <w:t>Data Collection</w:t>
            </w:r>
          </w:p>
        </w:tc>
        <w:tc>
          <w:tcPr>
            <w:tcW w:w="2528" w:type="dxa"/>
            <w:tcBorders>
              <w:top w:val="single" w:sz="4" w:space="0" w:color="000000"/>
              <w:bottom w:val="single" w:sz="4" w:space="0" w:color="000000"/>
            </w:tcBorders>
            <w:vAlign w:val="center"/>
          </w:tcPr>
          <w:p w14:paraId="76C5BDD3" w14:textId="77777777" w:rsidR="00156222" w:rsidRPr="004D7CAF" w:rsidRDefault="00156222" w:rsidP="00B70D11">
            <w:pPr>
              <w:pStyle w:val="TableParagraph"/>
              <w:spacing w:before="24" w:line="240" w:lineRule="auto"/>
              <w:ind w:left="371"/>
              <w:rPr>
                <w:sz w:val="24"/>
              </w:rPr>
            </w:pPr>
            <w:r w:rsidRPr="004D7CAF">
              <w:rPr>
                <w:sz w:val="24"/>
              </w:rPr>
              <w:t>X Months</w:t>
            </w:r>
          </w:p>
          <w:p w14:paraId="1B103B32" w14:textId="77777777" w:rsidR="00156222" w:rsidRPr="004D7CAF" w:rsidRDefault="00156222" w:rsidP="00B70D11">
            <w:pPr>
              <w:pStyle w:val="TableParagraph"/>
              <w:spacing w:line="250" w:lineRule="exact"/>
              <w:ind w:left="371"/>
              <w:rPr>
                <w:sz w:val="24"/>
              </w:rPr>
            </w:pPr>
            <w:r w:rsidRPr="004D7CAF">
              <w:rPr>
                <w:sz w:val="24"/>
              </w:rPr>
              <w:t>(up to 2 months)</w:t>
            </w:r>
          </w:p>
        </w:tc>
        <w:tc>
          <w:tcPr>
            <w:tcW w:w="2363" w:type="dxa"/>
            <w:tcBorders>
              <w:top w:val="single" w:sz="4" w:space="0" w:color="000000"/>
              <w:bottom w:val="single" w:sz="4" w:space="0" w:color="000000"/>
            </w:tcBorders>
            <w:vAlign w:val="center"/>
          </w:tcPr>
          <w:p w14:paraId="58BBA43C" w14:textId="77777777" w:rsidR="00156222" w:rsidRPr="004D7CAF" w:rsidRDefault="00156222" w:rsidP="00B70D11">
            <w:pPr>
              <w:pStyle w:val="TableParagraph"/>
              <w:spacing w:before="24" w:line="240" w:lineRule="auto"/>
              <w:ind w:left="212"/>
              <w:rPr>
                <w:sz w:val="24"/>
              </w:rPr>
            </w:pPr>
            <w:r w:rsidRPr="004D7CAF">
              <w:rPr>
                <w:sz w:val="24"/>
              </w:rPr>
              <w:t>3rd and 4th</w:t>
            </w:r>
          </w:p>
        </w:tc>
      </w:tr>
      <w:tr w:rsidR="00156222" w:rsidRPr="004D7CAF" w14:paraId="01C2FFAE" w14:textId="77777777" w:rsidTr="00B70D11">
        <w:trPr>
          <w:trHeight w:val="316"/>
        </w:trPr>
        <w:tc>
          <w:tcPr>
            <w:tcW w:w="835" w:type="dxa"/>
            <w:tcBorders>
              <w:top w:val="single" w:sz="4" w:space="0" w:color="000000"/>
              <w:bottom w:val="single" w:sz="4" w:space="0" w:color="000000"/>
            </w:tcBorders>
            <w:vAlign w:val="center"/>
          </w:tcPr>
          <w:p w14:paraId="424E9C64" w14:textId="77777777" w:rsidR="00156222" w:rsidRPr="004D7CAF" w:rsidRDefault="00156222" w:rsidP="00B70D11">
            <w:pPr>
              <w:pStyle w:val="TableParagraph"/>
              <w:spacing w:before="27" w:line="269" w:lineRule="exact"/>
              <w:ind w:left="122"/>
              <w:rPr>
                <w:sz w:val="24"/>
              </w:rPr>
            </w:pPr>
            <w:r w:rsidRPr="004D7CAF">
              <w:rPr>
                <w:sz w:val="24"/>
              </w:rPr>
              <w:t>3.</w:t>
            </w:r>
          </w:p>
        </w:tc>
        <w:tc>
          <w:tcPr>
            <w:tcW w:w="3328" w:type="dxa"/>
            <w:tcBorders>
              <w:top w:val="single" w:sz="4" w:space="0" w:color="000000"/>
              <w:bottom w:val="single" w:sz="4" w:space="0" w:color="000000"/>
            </w:tcBorders>
            <w:vAlign w:val="center"/>
          </w:tcPr>
          <w:p w14:paraId="5CD28889" w14:textId="77777777" w:rsidR="00156222" w:rsidRPr="004D7CAF" w:rsidRDefault="00156222" w:rsidP="00B70D11">
            <w:pPr>
              <w:pStyle w:val="TableParagraph"/>
              <w:spacing w:before="27" w:line="269" w:lineRule="exact"/>
              <w:rPr>
                <w:sz w:val="24"/>
              </w:rPr>
            </w:pPr>
            <w:r w:rsidRPr="004D7CAF">
              <w:rPr>
                <w:sz w:val="24"/>
              </w:rPr>
              <w:t>Analysis and writing</w:t>
            </w:r>
          </w:p>
        </w:tc>
        <w:tc>
          <w:tcPr>
            <w:tcW w:w="2528" w:type="dxa"/>
            <w:tcBorders>
              <w:top w:val="single" w:sz="4" w:space="0" w:color="000000"/>
              <w:bottom w:val="single" w:sz="4" w:space="0" w:color="000000"/>
            </w:tcBorders>
            <w:vAlign w:val="center"/>
          </w:tcPr>
          <w:p w14:paraId="13CCD24E" w14:textId="77777777" w:rsidR="00156222" w:rsidRPr="004D7CAF" w:rsidRDefault="00156222" w:rsidP="00B70D11">
            <w:pPr>
              <w:pStyle w:val="TableParagraph"/>
              <w:spacing w:before="27" w:line="269" w:lineRule="exact"/>
              <w:ind w:left="371"/>
              <w:rPr>
                <w:sz w:val="24"/>
              </w:rPr>
            </w:pPr>
            <w:r w:rsidRPr="004D7CAF">
              <w:rPr>
                <w:sz w:val="24"/>
              </w:rPr>
              <w:t>X months</w:t>
            </w:r>
          </w:p>
        </w:tc>
        <w:tc>
          <w:tcPr>
            <w:tcW w:w="2363" w:type="dxa"/>
            <w:tcBorders>
              <w:top w:val="single" w:sz="4" w:space="0" w:color="000000"/>
              <w:bottom w:val="single" w:sz="4" w:space="0" w:color="000000"/>
            </w:tcBorders>
            <w:vAlign w:val="center"/>
          </w:tcPr>
          <w:p w14:paraId="33ACA858" w14:textId="77777777" w:rsidR="00156222" w:rsidRPr="004D7CAF" w:rsidRDefault="00156222" w:rsidP="00B70D11">
            <w:pPr>
              <w:pStyle w:val="TableParagraph"/>
              <w:spacing w:before="24" w:line="240" w:lineRule="auto"/>
              <w:ind w:left="212"/>
              <w:rPr>
                <w:sz w:val="16"/>
              </w:rPr>
            </w:pPr>
            <w:r w:rsidRPr="004D7CAF">
              <w:rPr>
                <w:sz w:val="24"/>
              </w:rPr>
              <w:t>4th</w:t>
            </w:r>
          </w:p>
        </w:tc>
      </w:tr>
      <w:tr w:rsidR="00156222" w:rsidRPr="004D7CAF" w14:paraId="520441DD" w14:textId="77777777" w:rsidTr="00B70D11">
        <w:trPr>
          <w:trHeight w:val="258"/>
        </w:trPr>
        <w:tc>
          <w:tcPr>
            <w:tcW w:w="9054" w:type="dxa"/>
            <w:gridSpan w:val="4"/>
            <w:tcBorders>
              <w:top w:val="single" w:sz="4" w:space="0" w:color="000000"/>
              <w:bottom w:val="single" w:sz="4" w:space="0" w:color="000000"/>
            </w:tcBorders>
            <w:shd w:val="clear" w:color="auto" w:fill="FFFFFF" w:themeFill="background1"/>
          </w:tcPr>
          <w:p w14:paraId="30D7632B" w14:textId="77777777" w:rsidR="00156222" w:rsidRPr="004D7CAF" w:rsidRDefault="00156222" w:rsidP="00B70D11">
            <w:pPr>
              <w:pStyle w:val="TableParagraph"/>
              <w:spacing w:line="260" w:lineRule="exact"/>
              <w:ind w:left="3306" w:right="3293"/>
              <w:jc w:val="center"/>
              <w:rPr>
                <w:b/>
                <w:sz w:val="24"/>
              </w:rPr>
            </w:pPr>
            <w:r w:rsidRPr="004D7CAF">
              <w:rPr>
                <w:b/>
                <w:sz w:val="24"/>
              </w:rPr>
              <w:t>For PhD Students</w:t>
            </w:r>
          </w:p>
        </w:tc>
      </w:tr>
      <w:tr w:rsidR="00156222" w:rsidRPr="004D7CAF" w14:paraId="3E005347" w14:textId="77777777" w:rsidTr="00B70D11">
        <w:trPr>
          <w:trHeight w:val="503"/>
        </w:trPr>
        <w:tc>
          <w:tcPr>
            <w:tcW w:w="835" w:type="dxa"/>
            <w:tcBorders>
              <w:top w:val="single" w:sz="4" w:space="0" w:color="000000"/>
              <w:bottom w:val="single" w:sz="4" w:space="0" w:color="000000"/>
            </w:tcBorders>
            <w:vAlign w:val="center"/>
          </w:tcPr>
          <w:p w14:paraId="085F9295" w14:textId="77777777" w:rsidR="00156222" w:rsidRPr="004D7CAF" w:rsidRDefault="00156222" w:rsidP="00B70D11">
            <w:pPr>
              <w:pStyle w:val="TableParagraph"/>
              <w:spacing w:line="263" w:lineRule="exact"/>
              <w:ind w:left="122"/>
              <w:rPr>
                <w:sz w:val="24"/>
              </w:rPr>
            </w:pPr>
            <w:r w:rsidRPr="004D7CAF">
              <w:rPr>
                <w:sz w:val="24"/>
              </w:rPr>
              <w:t>1.</w:t>
            </w:r>
          </w:p>
        </w:tc>
        <w:tc>
          <w:tcPr>
            <w:tcW w:w="3328" w:type="dxa"/>
            <w:tcBorders>
              <w:top w:val="single" w:sz="4" w:space="0" w:color="000000"/>
              <w:bottom w:val="single" w:sz="4" w:space="0" w:color="000000"/>
            </w:tcBorders>
            <w:vAlign w:val="center"/>
          </w:tcPr>
          <w:p w14:paraId="558702B1" w14:textId="77777777" w:rsidR="00156222" w:rsidRPr="004D7CAF" w:rsidRDefault="00156222" w:rsidP="00B70D11">
            <w:pPr>
              <w:pStyle w:val="TableParagraph"/>
              <w:spacing w:line="263" w:lineRule="exact"/>
              <w:rPr>
                <w:sz w:val="24"/>
              </w:rPr>
            </w:pPr>
            <w:r w:rsidRPr="004D7CAF">
              <w:rPr>
                <w:sz w:val="24"/>
              </w:rPr>
              <w:t>Comprehensive Examination</w:t>
            </w:r>
          </w:p>
        </w:tc>
        <w:tc>
          <w:tcPr>
            <w:tcW w:w="2528" w:type="dxa"/>
            <w:tcBorders>
              <w:top w:val="single" w:sz="4" w:space="0" w:color="000000"/>
              <w:bottom w:val="single" w:sz="4" w:space="0" w:color="000000"/>
            </w:tcBorders>
            <w:vAlign w:val="center"/>
          </w:tcPr>
          <w:p w14:paraId="377F32B8" w14:textId="77777777" w:rsidR="00156222" w:rsidRPr="004D7CAF" w:rsidRDefault="00156222" w:rsidP="00B70D11">
            <w:pPr>
              <w:pStyle w:val="TableParagraph"/>
              <w:spacing w:line="263" w:lineRule="exact"/>
              <w:ind w:left="371"/>
              <w:rPr>
                <w:sz w:val="24"/>
              </w:rPr>
            </w:pPr>
            <w:r w:rsidRPr="004D7CAF">
              <w:rPr>
                <w:sz w:val="24"/>
              </w:rPr>
              <w:t>X months</w:t>
            </w:r>
          </w:p>
        </w:tc>
        <w:tc>
          <w:tcPr>
            <w:tcW w:w="2363" w:type="dxa"/>
            <w:tcBorders>
              <w:top w:val="single" w:sz="4" w:space="0" w:color="000000"/>
              <w:bottom w:val="single" w:sz="4" w:space="0" w:color="000000"/>
            </w:tcBorders>
            <w:vAlign w:val="center"/>
          </w:tcPr>
          <w:p w14:paraId="25C97E55" w14:textId="77777777" w:rsidR="00156222" w:rsidRPr="004D7CAF" w:rsidRDefault="00156222" w:rsidP="00B70D11">
            <w:pPr>
              <w:pStyle w:val="TableParagraph"/>
              <w:spacing w:line="268" w:lineRule="exact"/>
              <w:ind w:left="212"/>
              <w:rPr>
                <w:sz w:val="24"/>
                <w:szCs w:val="24"/>
              </w:rPr>
            </w:pPr>
            <w:r w:rsidRPr="004D7CAF">
              <w:rPr>
                <w:sz w:val="24"/>
              </w:rPr>
              <w:t xml:space="preserve">3rd </w:t>
            </w:r>
          </w:p>
        </w:tc>
      </w:tr>
    </w:tbl>
    <w:p w14:paraId="2D87A0D0" w14:textId="77777777" w:rsidR="00156222" w:rsidRPr="004D7CAF" w:rsidRDefault="00156222" w:rsidP="00685068">
      <w:pPr>
        <w:pStyle w:val="sparagraphtext"/>
      </w:pPr>
    </w:p>
    <w:tbl>
      <w:tblPr>
        <w:tblStyle w:val="TableGrid1"/>
        <w:tblW w:w="8574" w:type="dxa"/>
        <w:tblInd w:w="715" w:type="dxa"/>
        <w:tblLayout w:type="fixed"/>
        <w:tblLook w:val="04A0" w:firstRow="1" w:lastRow="0" w:firstColumn="1" w:lastColumn="0" w:noHBand="0" w:noVBand="1"/>
      </w:tblPr>
      <w:tblGrid>
        <w:gridCol w:w="2898"/>
        <w:gridCol w:w="1872"/>
        <w:gridCol w:w="16"/>
        <w:gridCol w:w="1424"/>
        <w:gridCol w:w="1170"/>
        <w:gridCol w:w="10"/>
        <w:gridCol w:w="1178"/>
        <w:gridCol w:w="6"/>
      </w:tblGrid>
      <w:tr w:rsidR="008E60E5" w:rsidRPr="004D7CAF" w14:paraId="6EDD7430" w14:textId="77777777" w:rsidTr="00FE0813">
        <w:trPr>
          <w:gridAfter w:val="1"/>
          <w:wAfter w:w="6" w:type="dxa"/>
        </w:trPr>
        <w:tc>
          <w:tcPr>
            <w:tcW w:w="2898" w:type="dxa"/>
            <w:hideMark/>
          </w:tcPr>
          <w:p w14:paraId="4731131E" w14:textId="77777777" w:rsidR="008E60E5" w:rsidRPr="004D7CAF" w:rsidRDefault="008E60E5" w:rsidP="00396618">
            <w:pPr>
              <w:spacing w:line="240" w:lineRule="auto"/>
              <w:jc w:val="left"/>
              <w:rPr>
                <w:rFonts w:eastAsia="Times New Roman" w:cs="Arial"/>
                <w:b/>
                <w:bCs/>
                <w:sz w:val="20"/>
                <w:szCs w:val="20"/>
              </w:rPr>
            </w:pPr>
            <w:r w:rsidRPr="004D7CAF">
              <w:rPr>
                <w:rFonts w:eastAsia="Times New Roman" w:cs="Arial"/>
                <w:b/>
                <w:bCs/>
                <w:sz w:val="20"/>
                <w:szCs w:val="20"/>
              </w:rPr>
              <w:t>Task</w:t>
            </w:r>
          </w:p>
        </w:tc>
        <w:tc>
          <w:tcPr>
            <w:tcW w:w="1872" w:type="dxa"/>
            <w:hideMark/>
          </w:tcPr>
          <w:p w14:paraId="40B751A5" w14:textId="77777777" w:rsidR="008E60E5" w:rsidRPr="004D7CAF" w:rsidRDefault="00FE0813" w:rsidP="00FE0813">
            <w:pPr>
              <w:ind w:firstLine="0"/>
              <w:jc w:val="center"/>
              <w:rPr>
                <w:rFonts w:eastAsia="Times New Roman" w:cs="Arial"/>
                <w:b/>
                <w:bCs/>
                <w:sz w:val="20"/>
                <w:szCs w:val="20"/>
              </w:rPr>
            </w:pPr>
            <w:r w:rsidRPr="004D7CAF">
              <w:rPr>
                <w:rFonts w:eastAsia="Times New Roman" w:cs="Arial"/>
                <w:b/>
                <w:bCs/>
                <w:sz w:val="20"/>
                <w:szCs w:val="20"/>
              </w:rPr>
              <w:t>3 Months</w:t>
            </w:r>
          </w:p>
        </w:tc>
        <w:tc>
          <w:tcPr>
            <w:tcW w:w="1440" w:type="dxa"/>
            <w:gridSpan w:val="2"/>
          </w:tcPr>
          <w:p w14:paraId="53C4086C" w14:textId="77777777" w:rsidR="008E60E5" w:rsidRPr="004D7CAF" w:rsidRDefault="00FE0813" w:rsidP="00396618">
            <w:pPr>
              <w:ind w:firstLine="0"/>
              <w:jc w:val="left"/>
              <w:rPr>
                <w:rFonts w:eastAsia="Times New Roman" w:cs="Arial"/>
                <w:b/>
                <w:bCs/>
                <w:sz w:val="20"/>
                <w:szCs w:val="20"/>
              </w:rPr>
            </w:pPr>
            <w:r w:rsidRPr="004D7CAF">
              <w:rPr>
                <w:rFonts w:eastAsia="Times New Roman" w:cs="Arial"/>
                <w:b/>
                <w:bCs/>
                <w:sz w:val="20"/>
                <w:szCs w:val="20"/>
              </w:rPr>
              <w:t>2 Months</w:t>
            </w:r>
          </w:p>
        </w:tc>
        <w:tc>
          <w:tcPr>
            <w:tcW w:w="1170" w:type="dxa"/>
          </w:tcPr>
          <w:p w14:paraId="2283FD24" w14:textId="77777777" w:rsidR="008E60E5" w:rsidRPr="004D7CAF" w:rsidRDefault="00FE0813" w:rsidP="00396618">
            <w:pPr>
              <w:ind w:firstLine="0"/>
              <w:jc w:val="left"/>
              <w:rPr>
                <w:rFonts w:eastAsia="Times New Roman" w:cs="Arial"/>
                <w:b/>
                <w:bCs/>
                <w:sz w:val="20"/>
                <w:szCs w:val="20"/>
              </w:rPr>
            </w:pPr>
            <w:r w:rsidRPr="004D7CAF">
              <w:rPr>
                <w:rFonts w:eastAsia="Times New Roman" w:cs="Arial"/>
                <w:b/>
                <w:bCs/>
                <w:sz w:val="20"/>
                <w:szCs w:val="20"/>
              </w:rPr>
              <w:t>X Months</w:t>
            </w:r>
          </w:p>
        </w:tc>
        <w:tc>
          <w:tcPr>
            <w:tcW w:w="1188" w:type="dxa"/>
            <w:gridSpan w:val="2"/>
          </w:tcPr>
          <w:p w14:paraId="3C9302C1" w14:textId="77777777" w:rsidR="008E60E5" w:rsidRPr="004D7CAF" w:rsidRDefault="00FE0813" w:rsidP="00396618">
            <w:pPr>
              <w:ind w:firstLine="0"/>
              <w:jc w:val="left"/>
              <w:rPr>
                <w:rFonts w:eastAsia="Times New Roman" w:cs="Arial"/>
                <w:b/>
                <w:bCs/>
                <w:sz w:val="20"/>
                <w:szCs w:val="20"/>
              </w:rPr>
            </w:pPr>
            <w:r w:rsidRPr="004D7CAF">
              <w:rPr>
                <w:rFonts w:eastAsia="Times New Roman" w:cs="Arial"/>
                <w:b/>
                <w:bCs/>
                <w:sz w:val="20"/>
                <w:szCs w:val="20"/>
              </w:rPr>
              <w:t>X Months</w:t>
            </w:r>
          </w:p>
        </w:tc>
      </w:tr>
      <w:tr w:rsidR="00FE0813" w:rsidRPr="004D7CAF" w14:paraId="58D50AB4" w14:textId="77777777" w:rsidTr="00CF4E5B">
        <w:trPr>
          <w:trHeight w:val="288"/>
        </w:trPr>
        <w:tc>
          <w:tcPr>
            <w:tcW w:w="2898" w:type="dxa"/>
            <w:hideMark/>
          </w:tcPr>
          <w:p w14:paraId="40BF399E" w14:textId="77777777" w:rsidR="00FE0813" w:rsidRPr="004D7CAF" w:rsidRDefault="00FE0813" w:rsidP="00FE0813">
            <w:pPr>
              <w:spacing w:line="240" w:lineRule="auto"/>
              <w:ind w:firstLine="0"/>
              <w:contextualSpacing/>
              <w:rPr>
                <w:rFonts w:eastAsia="Times New Roman" w:cs="Arial"/>
                <w:b/>
                <w:bCs/>
                <w:sz w:val="20"/>
                <w:szCs w:val="20"/>
                <w:bdr w:val="single" w:sz="2" w:space="0" w:color="E3E3E3" w:frame="1"/>
              </w:rPr>
            </w:pPr>
            <w:r w:rsidRPr="004D7CAF">
              <w:rPr>
                <w:rFonts w:eastAsia="Times New Roman" w:cs="Arial"/>
                <w:b/>
                <w:bCs/>
                <w:sz w:val="20"/>
                <w:szCs w:val="20"/>
                <w:bdr w:val="single" w:sz="2" w:space="0" w:color="E3E3E3" w:frame="1"/>
              </w:rPr>
              <w:t>Literature Review/Setup for Experiment/Proposal</w:t>
            </w:r>
          </w:p>
          <w:p w14:paraId="031236B2" w14:textId="77777777" w:rsidR="00FE0813" w:rsidRPr="004D7CAF" w:rsidRDefault="00FE0813" w:rsidP="00FE0813">
            <w:pPr>
              <w:spacing w:line="240" w:lineRule="auto"/>
              <w:ind w:firstLine="0"/>
              <w:contextualSpacing/>
              <w:rPr>
                <w:rFonts w:eastAsia="Times New Roman" w:cs="Arial"/>
                <w:sz w:val="20"/>
                <w:szCs w:val="20"/>
              </w:rPr>
            </w:pPr>
            <w:r w:rsidRPr="004D7CAF">
              <w:rPr>
                <w:rFonts w:eastAsia="Times New Roman" w:cs="Arial"/>
                <w:b/>
                <w:bCs/>
                <w:sz w:val="20"/>
                <w:szCs w:val="20"/>
                <w:bdr w:val="single" w:sz="2" w:space="0" w:color="E3E3E3" w:frame="1"/>
              </w:rPr>
              <w:t>Defense</w:t>
            </w:r>
          </w:p>
        </w:tc>
        <w:tc>
          <w:tcPr>
            <w:tcW w:w="1888" w:type="dxa"/>
            <w:gridSpan w:val="2"/>
            <w:shd w:val="clear" w:color="auto" w:fill="538135" w:themeFill="accent6" w:themeFillShade="BF"/>
          </w:tcPr>
          <w:p w14:paraId="6CC90B66" w14:textId="77777777" w:rsidR="00FE0813" w:rsidRPr="004D7CAF" w:rsidRDefault="00FE0813" w:rsidP="00FE0813">
            <w:pPr>
              <w:spacing w:line="240" w:lineRule="auto"/>
              <w:rPr>
                <w:rFonts w:eastAsia="Times New Roman" w:cs="Arial"/>
                <w:szCs w:val="24"/>
              </w:rPr>
            </w:pPr>
          </w:p>
        </w:tc>
        <w:tc>
          <w:tcPr>
            <w:tcW w:w="1424" w:type="dxa"/>
          </w:tcPr>
          <w:p w14:paraId="77C745DC" w14:textId="77777777" w:rsidR="00FE0813" w:rsidRPr="004D7CAF" w:rsidRDefault="00FE0813" w:rsidP="00FE0813">
            <w:pPr>
              <w:spacing w:line="240" w:lineRule="auto"/>
              <w:rPr>
                <w:rFonts w:eastAsia="Times New Roman" w:cs="Arial"/>
                <w:szCs w:val="24"/>
              </w:rPr>
            </w:pPr>
          </w:p>
        </w:tc>
        <w:tc>
          <w:tcPr>
            <w:tcW w:w="1180" w:type="dxa"/>
            <w:gridSpan w:val="2"/>
          </w:tcPr>
          <w:p w14:paraId="32CFF8CA" w14:textId="77777777" w:rsidR="00FE0813" w:rsidRPr="004D7CAF" w:rsidRDefault="00FE0813" w:rsidP="00FE0813">
            <w:pPr>
              <w:spacing w:line="240" w:lineRule="auto"/>
              <w:rPr>
                <w:rFonts w:eastAsia="Times New Roman" w:cs="Arial"/>
                <w:szCs w:val="24"/>
              </w:rPr>
            </w:pPr>
          </w:p>
        </w:tc>
        <w:tc>
          <w:tcPr>
            <w:tcW w:w="1184" w:type="dxa"/>
            <w:gridSpan w:val="2"/>
          </w:tcPr>
          <w:p w14:paraId="6F883E90" w14:textId="77777777" w:rsidR="00FE0813" w:rsidRPr="004D7CAF" w:rsidRDefault="00FE0813" w:rsidP="00FE0813">
            <w:pPr>
              <w:spacing w:line="240" w:lineRule="auto"/>
              <w:rPr>
                <w:rFonts w:eastAsia="Times New Roman" w:cs="Arial"/>
                <w:szCs w:val="24"/>
              </w:rPr>
            </w:pPr>
          </w:p>
        </w:tc>
      </w:tr>
      <w:tr w:rsidR="00FE0813" w:rsidRPr="004D7CAF" w14:paraId="68B6C6A5" w14:textId="77777777" w:rsidTr="00883BD4">
        <w:trPr>
          <w:trHeight w:val="288"/>
        </w:trPr>
        <w:tc>
          <w:tcPr>
            <w:tcW w:w="2898" w:type="dxa"/>
            <w:hideMark/>
          </w:tcPr>
          <w:p w14:paraId="000886EB" w14:textId="77777777" w:rsidR="00FE0813" w:rsidRPr="004D7CAF" w:rsidRDefault="00FE0813" w:rsidP="00FE0813">
            <w:pPr>
              <w:spacing w:line="240" w:lineRule="auto"/>
              <w:ind w:firstLine="0"/>
              <w:contextualSpacing/>
              <w:rPr>
                <w:rFonts w:eastAsia="Times New Roman" w:cs="Arial"/>
                <w:sz w:val="20"/>
                <w:szCs w:val="20"/>
              </w:rPr>
            </w:pPr>
            <w:r w:rsidRPr="004D7CAF">
              <w:rPr>
                <w:rFonts w:eastAsia="Times New Roman" w:cs="Arial"/>
                <w:b/>
                <w:bCs/>
                <w:sz w:val="20"/>
                <w:szCs w:val="20"/>
                <w:bdr w:val="single" w:sz="2" w:space="0" w:color="E3E3E3" w:frame="1"/>
              </w:rPr>
              <w:t>Data Collection</w:t>
            </w:r>
          </w:p>
        </w:tc>
        <w:tc>
          <w:tcPr>
            <w:tcW w:w="1888" w:type="dxa"/>
            <w:gridSpan w:val="2"/>
          </w:tcPr>
          <w:p w14:paraId="622C8B95" w14:textId="77777777" w:rsidR="00FE0813" w:rsidRPr="004D7CAF" w:rsidRDefault="00FE0813" w:rsidP="00FE0813">
            <w:pPr>
              <w:spacing w:line="240" w:lineRule="auto"/>
              <w:rPr>
                <w:rFonts w:eastAsia="Times New Roman" w:cs="Arial"/>
                <w:szCs w:val="24"/>
              </w:rPr>
            </w:pPr>
          </w:p>
        </w:tc>
        <w:tc>
          <w:tcPr>
            <w:tcW w:w="1424" w:type="dxa"/>
            <w:shd w:val="clear" w:color="auto" w:fill="BF8F00" w:themeFill="accent4" w:themeFillShade="BF"/>
          </w:tcPr>
          <w:p w14:paraId="61F3C565" w14:textId="77777777" w:rsidR="00FE0813" w:rsidRPr="004D7CAF" w:rsidRDefault="00FE0813" w:rsidP="00FE0813">
            <w:pPr>
              <w:spacing w:line="240" w:lineRule="auto"/>
              <w:rPr>
                <w:rFonts w:eastAsia="Times New Roman" w:cs="Arial"/>
                <w:szCs w:val="24"/>
              </w:rPr>
            </w:pPr>
          </w:p>
        </w:tc>
        <w:tc>
          <w:tcPr>
            <w:tcW w:w="1180" w:type="dxa"/>
            <w:gridSpan w:val="2"/>
          </w:tcPr>
          <w:p w14:paraId="5FE89B3E" w14:textId="77777777" w:rsidR="00FE0813" w:rsidRPr="004D7CAF" w:rsidRDefault="00FE0813" w:rsidP="00FE0813">
            <w:pPr>
              <w:spacing w:line="240" w:lineRule="auto"/>
              <w:rPr>
                <w:rFonts w:eastAsia="Times New Roman" w:cs="Arial"/>
                <w:szCs w:val="24"/>
              </w:rPr>
            </w:pPr>
          </w:p>
        </w:tc>
        <w:tc>
          <w:tcPr>
            <w:tcW w:w="1184" w:type="dxa"/>
            <w:gridSpan w:val="2"/>
          </w:tcPr>
          <w:p w14:paraId="79987469" w14:textId="77777777" w:rsidR="00FE0813" w:rsidRPr="004D7CAF" w:rsidRDefault="00FE0813" w:rsidP="00FE0813">
            <w:pPr>
              <w:spacing w:line="240" w:lineRule="auto"/>
              <w:rPr>
                <w:rFonts w:eastAsia="Times New Roman" w:cs="Arial"/>
                <w:szCs w:val="24"/>
              </w:rPr>
            </w:pPr>
          </w:p>
        </w:tc>
      </w:tr>
      <w:tr w:rsidR="00FE0813" w:rsidRPr="004D7CAF" w14:paraId="7BB015B7" w14:textId="77777777" w:rsidTr="00CA58B9">
        <w:trPr>
          <w:trHeight w:val="288"/>
        </w:trPr>
        <w:tc>
          <w:tcPr>
            <w:tcW w:w="2898" w:type="dxa"/>
            <w:hideMark/>
          </w:tcPr>
          <w:p w14:paraId="46EF945D" w14:textId="77777777" w:rsidR="00FE0813" w:rsidRPr="004D7CAF" w:rsidRDefault="00FE0813" w:rsidP="00FE0813">
            <w:pPr>
              <w:spacing w:line="240" w:lineRule="auto"/>
              <w:ind w:firstLine="0"/>
              <w:contextualSpacing/>
              <w:rPr>
                <w:rFonts w:eastAsia="Times New Roman" w:cs="Arial"/>
                <w:sz w:val="20"/>
                <w:szCs w:val="20"/>
              </w:rPr>
            </w:pPr>
            <w:r w:rsidRPr="004D7CAF">
              <w:rPr>
                <w:rFonts w:eastAsia="Times New Roman" w:cs="Arial"/>
                <w:b/>
                <w:bCs/>
                <w:sz w:val="20"/>
                <w:szCs w:val="20"/>
                <w:bdr w:val="single" w:sz="2" w:space="0" w:color="E3E3E3" w:frame="1"/>
              </w:rPr>
              <w:t>Data Analysis</w:t>
            </w:r>
          </w:p>
        </w:tc>
        <w:tc>
          <w:tcPr>
            <w:tcW w:w="1888" w:type="dxa"/>
            <w:gridSpan w:val="2"/>
          </w:tcPr>
          <w:p w14:paraId="701B8741" w14:textId="77777777" w:rsidR="00FE0813" w:rsidRPr="004D7CAF" w:rsidRDefault="00FE0813" w:rsidP="00FE0813">
            <w:pPr>
              <w:spacing w:line="240" w:lineRule="auto"/>
              <w:rPr>
                <w:rFonts w:eastAsia="Times New Roman" w:cs="Arial"/>
                <w:szCs w:val="24"/>
              </w:rPr>
            </w:pPr>
          </w:p>
        </w:tc>
        <w:tc>
          <w:tcPr>
            <w:tcW w:w="1424" w:type="dxa"/>
          </w:tcPr>
          <w:p w14:paraId="6B20AFCA" w14:textId="77777777" w:rsidR="00FE0813" w:rsidRPr="004D7CAF" w:rsidRDefault="00FE0813" w:rsidP="00FE0813">
            <w:pPr>
              <w:spacing w:line="240" w:lineRule="auto"/>
              <w:rPr>
                <w:rFonts w:eastAsia="Times New Roman" w:cs="Arial"/>
                <w:szCs w:val="24"/>
              </w:rPr>
            </w:pPr>
          </w:p>
        </w:tc>
        <w:tc>
          <w:tcPr>
            <w:tcW w:w="1180" w:type="dxa"/>
            <w:gridSpan w:val="2"/>
            <w:shd w:val="clear" w:color="auto" w:fill="2F5496" w:themeFill="accent5" w:themeFillShade="BF"/>
          </w:tcPr>
          <w:p w14:paraId="6004B6DE" w14:textId="77777777" w:rsidR="00FE0813" w:rsidRPr="004D7CAF" w:rsidRDefault="00FE0813" w:rsidP="00FE0813">
            <w:pPr>
              <w:spacing w:line="240" w:lineRule="auto"/>
              <w:rPr>
                <w:rFonts w:eastAsia="Times New Roman" w:cs="Arial"/>
                <w:szCs w:val="24"/>
              </w:rPr>
            </w:pPr>
          </w:p>
        </w:tc>
        <w:tc>
          <w:tcPr>
            <w:tcW w:w="1184" w:type="dxa"/>
            <w:gridSpan w:val="2"/>
          </w:tcPr>
          <w:p w14:paraId="2FE83E70" w14:textId="77777777" w:rsidR="00FE0813" w:rsidRPr="004D7CAF" w:rsidRDefault="00FE0813" w:rsidP="00FE0813">
            <w:pPr>
              <w:spacing w:line="240" w:lineRule="auto"/>
              <w:rPr>
                <w:rFonts w:eastAsia="Times New Roman" w:cs="Arial"/>
                <w:szCs w:val="24"/>
              </w:rPr>
            </w:pPr>
          </w:p>
        </w:tc>
      </w:tr>
      <w:tr w:rsidR="00FE0813" w:rsidRPr="004D7CAF" w14:paraId="5C601E07" w14:textId="77777777" w:rsidTr="00506303">
        <w:trPr>
          <w:trHeight w:val="288"/>
        </w:trPr>
        <w:tc>
          <w:tcPr>
            <w:tcW w:w="2898" w:type="dxa"/>
            <w:hideMark/>
          </w:tcPr>
          <w:p w14:paraId="2D3E152D" w14:textId="77777777" w:rsidR="00FE0813" w:rsidRPr="004D7CAF" w:rsidRDefault="00FE0813" w:rsidP="00FE0813">
            <w:pPr>
              <w:spacing w:line="240" w:lineRule="auto"/>
              <w:ind w:firstLine="0"/>
              <w:contextualSpacing/>
              <w:rPr>
                <w:rFonts w:eastAsia="Times New Roman" w:cs="Arial"/>
                <w:sz w:val="20"/>
                <w:szCs w:val="20"/>
              </w:rPr>
            </w:pPr>
            <w:r w:rsidRPr="004D7CAF">
              <w:rPr>
                <w:rFonts w:eastAsia="Times New Roman" w:cs="Arial"/>
                <w:b/>
                <w:bCs/>
                <w:sz w:val="20"/>
                <w:szCs w:val="20"/>
                <w:bdr w:val="single" w:sz="2" w:space="0" w:color="E3E3E3" w:frame="1"/>
              </w:rPr>
              <w:t>Reporting Results</w:t>
            </w:r>
          </w:p>
        </w:tc>
        <w:tc>
          <w:tcPr>
            <w:tcW w:w="1888" w:type="dxa"/>
            <w:gridSpan w:val="2"/>
            <w:hideMark/>
          </w:tcPr>
          <w:p w14:paraId="41BF3763" w14:textId="77777777" w:rsidR="00FE0813" w:rsidRPr="004D7CAF" w:rsidRDefault="00FE0813" w:rsidP="00FE0813">
            <w:pPr>
              <w:spacing w:line="240" w:lineRule="auto"/>
              <w:rPr>
                <w:rFonts w:eastAsia="Times New Roman" w:cs="Arial"/>
                <w:szCs w:val="24"/>
              </w:rPr>
            </w:pPr>
          </w:p>
        </w:tc>
        <w:tc>
          <w:tcPr>
            <w:tcW w:w="1424" w:type="dxa"/>
          </w:tcPr>
          <w:p w14:paraId="5FBCBB36" w14:textId="77777777" w:rsidR="00FE0813" w:rsidRPr="004D7CAF" w:rsidRDefault="00FE0813" w:rsidP="00FE0813">
            <w:pPr>
              <w:spacing w:line="240" w:lineRule="auto"/>
              <w:rPr>
                <w:rFonts w:eastAsia="Times New Roman" w:cs="Arial"/>
                <w:szCs w:val="24"/>
              </w:rPr>
            </w:pPr>
          </w:p>
        </w:tc>
        <w:tc>
          <w:tcPr>
            <w:tcW w:w="1180" w:type="dxa"/>
            <w:gridSpan w:val="2"/>
          </w:tcPr>
          <w:p w14:paraId="6666F62F" w14:textId="77777777" w:rsidR="00FE0813" w:rsidRPr="004D7CAF" w:rsidRDefault="00FE0813" w:rsidP="00FE0813">
            <w:pPr>
              <w:spacing w:line="240" w:lineRule="auto"/>
              <w:rPr>
                <w:rFonts w:eastAsia="Times New Roman" w:cs="Arial"/>
                <w:szCs w:val="24"/>
              </w:rPr>
            </w:pPr>
          </w:p>
        </w:tc>
        <w:tc>
          <w:tcPr>
            <w:tcW w:w="1184" w:type="dxa"/>
            <w:gridSpan w:val="2"/>
            <w:shd w:val="clear" w:color="auto" w:fill="C45911" w:themeFill="accent2" w:themeFillShade="BF"/>
          </w:tcPr>
          <w:p w14:paraId="16FF54AD" w14:textId="77777777" w:rsidR="00FE0813" w:rsidRPr="004D7CAF" w:rsidRDefault="00FE0813" w:rsidP="00FE0813">
            <w:pPr>
              <w:spacing w:line="240" w:lineRule="auto"/>
              <w:rPr>
                <w:rFonts w:eastAsia="Times New Roman" w:cs="Arial"/>
                <w:szCs w:val="24"/>
              </w:rPr>
            </w:pPr>
          </w:p>
        </w:tc>
      </w:tr>
    </w:tbl>
    <w:p w14:paraId="6E6CE0AF" w14:textId="77777777" w:rsidR="00FE0813" w:rsidRPr="004D7CAF" w:rsidRDefault="002631A5" w:rsidP="00FE0813">
      <w:pPr>
        <w:pStyle w:val="scaptiontablefigure"/>
      </w:pPr>
      <w:r w:rsidRPr="004D7CAF">
        <w:t xml:space="preserve"> </w:t>
      </w:r>
      <w:r w:rsidR="00156222" w:rsidRPr="004D7CAF">
        <w:t>Figure 1. Gantt chart for MS/MPhil thesis Timeline of 3</w:t>
      </w:r>
      <w:r w:rsidR="00156222" w:rsidRPr="004D7CAF">
        <w:rPr>
          <w:vertAlign w:val="superscript"/>
        </w:rPr>
        <w:t>rd</w:t>
      </w:r>
      <w:r w:rsidR="00156222" w:rsidRPr="004D7CAF">
        <w:t xml:space="preserve"> and 4</w:t>
      </w:r>
      <w:r w:rsidR="00156222" w:rsidRPr="004D7CAF">
        <w:rPr>
          <w:vertAlign w:val="superscript"/>
        </w:rPr>
        <w:t>th</w:t>
      </w:r>
      <w:r w:rsidR="00156222" w:rsidRPr="004D7CAF">
        <w:t xml:space="preserve"> semesters</w:t>
      </w:r>
    </w:p>
    <w:p w14:paraId="61F49A39" w14:textId="77777777" w:rsidR="000B0C6E" w:rsidRPr="004D7CAF" w:rsidRDefault="000B0C6E" w:rsidP="00685068">
      <w:pPr>
        <w:pStyle w:val="sparagraphtext"/>
      </w:pPr>
    </w:p>
    <w:p w14:paraId="7FCD7843" w14:textId="77777777" w:rsidR="00A17244" w:rsidRPr="004D7CAF" w:rsidRDefault="00A17244">
      <w:pPr>
        <w:spacing w:after="160" w:line="259" w:lineRule="auto"/>
        <w:ind w:firstLine="0"/>
        <w:jc w:val="left"/>
        <w:rPr>
          <w:shd w:val="clear" w:color="auto" w:fill="FFFFFF"/>
        </w:rPr>
      </w:pPr>
      <w:r w:rsidRPr="004D7CAF">
        <w:br w:type="page"/>
      </w:r>
    </w:p>
    <w:p w14:paraId="088B9057" w14:textId="77777777" w:rsidR="00A17244" w:rsidRPr="004D7CAF" w:rsidRDefault="00A17244" w:rsidP="00FD54D8">
      <w:pPr>
        <w:pStyle w:val="sreferencetitle"/>
      </w:pPr>
      <w:r w:rsidRPr="004D7CAF">
        <w:lastRenderedPageBreak/>
        <w:t>References</w:t>
      </w:r>
    </w:p>
    <w:p w14:paraId="6D2CFF97" w14:textId="77777777" w:rsidR="00674C62" w:rsidRPr="004D7CAF" w:rsidRDefault="00674C62" w:rsidP="00685068">
      <w:pPr>
        <w:pStyle w:val="sparagraphtext"/>
      </w:pPr>
      <w:r w:rsidRPr="004D7CAF">
        <w:t xml:space="preserve">This section should list all the sources cited in the </w:t>
      </w:r>
      <w:r w:rsidR="0009265A">
        <w:t>Research proposal</w:t>
      </w:r>
      <w:r w:rsidR="003C01E7">
        <w:t>,</w:t>
      </w:r>
      <w:r w:rsidR="00B92D60">
        <w:t xml:space="preserve"> </w:t>
      </w:r>
      <w:r w:rsidRPr="004D7CAF">
        <w:t xml:space="preserve">including books, journal articles, conference papers, reports, and credible online sources. Students should ensure that every source mentioned in the text appears in the reference list and follows a consistent citation style recommended by the university (APA </w:t>
      </w:r>
      <w:r w:rsidR="009C569D">
        <w:t>7</w:t>
      </w:r>
      <w:r w:rsidR="009C569D" w:rsidRPr="009C569D">
        <w:rPr>
          <w:vertAlign w:val="superscript"/>
        </w:rPr>
        <w:t>th</w:t>
      </w:r>
      <w:r w:rsidR="009C569D">
        <w:t xml:space="preserve"> Edition </w:t>
      </w:r>
      <w:r w:rsidRPr="004D7CAF">
        <w:t>style). References should be accurate, complete, and organized alphabetically. Only reliable and relevant sources should be included, and personal websites or unverified content should be avoided.</w:t>
      </w:r>
    </w:p>
    <w:p w14:paraId="72564794" w14:textId="77777777" w:rsidR="00674C62" w:rsidRPr="004D7CAF" w:rsidRDefault="00674C62" w:rsidP="00685068">
      <w:pPr>
        <w:pStyle w:val="sparagraphtext"/>
      </w:pPr>
    </w:p>
    <w:p w14:paraId="7304DF31" w14:textId="77777777" w:rsidR="00184958" w:rsidRPr="00184958" w:rsidRDefault="00184958" w:rsidP="00184958">
      <w:pPr>
        <w:pStyle w:val="sreferencelist"/>
      </w:pPr>
      <w:r w:rsidRPr="00184958">
        <w:t xml:space="preserve">Jacobs, J., Kahana, M. J., Ekstrom, A. D., &amp; Fried, I. (2007). Brain oscillations control timing of single-neuron activity in humans. </w:t>
      </w:r>
      <w:r w:rsidRPr="00184958">
        <w:rPr>
          <w:i/>
          <w:iCs/>
        </w:rPr>
        <w:t>The Journal of Neuroscience, 27</w:t>
      </w:r>
      <w:r w:rsidRPr="00184958">
        <w:t xml:space="preserve">(14), 3839–3844. </w:t>
      </w:r>
      <w:hyperlink r:id="rId11" w:history="1">
        <w:r w:rsidRPr="00184958">
          <w:rPr>
            <w:color w:val="0000FF"/>
            <w:u w:val="single"/>
          </w:rPr>
          <w:t>https://doi.org/10.1523/JNEUROSCI.4636-06.2007</w:t>
        </w:r>
      </w:hyperlink>
    </w:p>
    <w:p w14:paraId="1CF34055" w14:textId="77777777" w:rsidR="00184958" w:rsidRPr="00184958" w:rsidRDefault="00184958" w:rsidP="00184958">
      <w:pPr>
        <w:pStyle w:val="sreferencelist"/>
      </w:pPr>
      <w:r w:rsidRPr="00184958">
        <w:t xml:space="preserve">Murzynski, J., &amp; Degelman, D. (1996). Title of the article. </w:t>
      </w:r>
      <w:r w:rsidRPr="00184958">
        <w:rPr>
          <w:i/>
          <w:iCs/>
        </w:rPr>
        <w:t>Journal of Applied Social Psychology, 26</w:t>
      </w:r>
      <w:r w:rsidRPr="00184958">
        <w:t>, 1617–1626.</w:t>
      </w:r>
    </w:p>
    <w:p w14:paraId="3AF7B527" w14:textId="77777777" w:rsidR="00184958" w:rsidRPr="00184958" w:rsidRDefault="00184958" w:rsidP="00184958">
      <w:pPr>
        <w:pStyle w:val="sreferencelist"/>
      </w:pPr>
      <w:r w:rsidRPr="00184958">
        <w:t xml:space="preserve">Nicoll, L. H., Oermann, M. H., Chinn, P. L., Conklin, J. L., Amarasekara, S., &amp; McCarty, M. (2018). Guidance provided to authors on citing and formatting references in nursing journals. </w:t>
      </w:r>
      <w:r w:rsidRPr="00184958">
        <w:rPr>
          <w:i/>
          <w:iCs/>
        </w:rPr>
        <w:t>Journal for Nurses in Professional Development, 34</w:t>
      </w:r>
      <w:r w:rsidRPr="00184958">
        <w:t xml:space="preserve">(2), 54–59. </w:t>
      </w:r>
      <w:hyperlink r:id="rId12" w:history="1">
        <w:r w:rsidRPr="00184958">
          <w:rPr>
            <w:color w:val="0000FF"/>
            <w:u w:val="single"/>
          </w:rPr>
          <w:t>https://doi.org/10.1097/NND.0000000000000430</w:t>
        </w:r>
      </w:hyperlink>
    </w:p>
    <w:p w14:paraId="4BED5C74" w14:textId="77777777" w:rsidR="00633522" w:rsidRPr="004D7CAF" w:rsidRDefault="00633522" w:rsidP="00633522">
      <w:pPr>
        <w:pStyle w:val="sreferencelist"/>
      </w:pPr>
    </w:p>
    <w:p w14:paraId="6C00AC53" w14:textId="77777777" w:rsidR="00633522" w:rsidRPr="004D7CAF" w:rsidRDefault="00633522" w:rsidP="00633522">
      <w:pPr>
        <w:pStyle w:val="sreferencelist"/>
      </w:pPr>
    </w:p>
    <w:p w14:paraId="70DFD25A" w14:textId="77777777" w:rsidR="00633522" w:rsidRPr="004D7CAF" w:rsidRDefault="00633522" w:rsidP="00633522">
      <w:pPr>
        <w:spacing w:after="160" w:line="259" w:lineRule="auto"/>
        <w:ind w:firstLine="0"/>
        <w:jc w:val="left"/>
        <w:rPr>
          <w:noProof/>
        </w:rPr>
      </w:pPr>
      <w:r w:rsidRPr="004D7CAF">
        <w:br w:type="page"/>
      </w:r>
    </w:p>
    <w:p w14:paraId="5595BD9B" w14:textId="77777777" w:rsidR="00633522" w:rsidRPr="004D7CAF" w:rsidRDefault="004D4923" w:rsidP="00633522">
      <w:pPr>
        <w:pStyle w:val="sreferencetitle"/>
      </w:pPr>
      <w:bookmarkStart w:id="6" w:name="_Toc421782578"/>
      <w:r w:rsidRPr="004D7CAF">
        <w:lastRenderedPageBreak/>
        <w:t xml:space="preserve">APPENDIX A: </w:t>
      </w:r>
      <w:bookmarkEnd w:id="6"/>
      <w:r w:rsidRPr="004D7CAF">
        <w:t xml:space="preserve">GENERAL ACADEMIC FORMATTING GUIDELINES </w:t>
      </w:r>
    </w:p>
    <w:p w14:paraId="6C97C756" w14:textId="77777777" w:rsidR="00633522" w:rsidRPr="004D7CAF" w:rsidRDefault="00A903D1" w:rsidP="00685068">
      <w:pPr>
        <w:pStyle w:val="sparagraphtext"/>
      </w:pPr>
      <w:r>
        <w:t xml:space="preserve">The </w:t>
      </w:r>
      <w:r w:rsidR="0009265A">
        <w:t>Research proposal</w:t>
      </w:r>
      <w:r w:rsidR="00633522" w:rsidRPr="004D7CAF">
        <w:t xml:space="preserve"> must conform to the standardized formatting protocols set forth in this document.</w:t>
      </w:r>
      <w:r w:rsidR="004B447C">
        <w:t xml:space="preserve"> </w:t>
      </w:r>
      <w:r w:rsidR="00633522" w:rsidRPr="004D7CAF">
        <w:t>Strict adherence to these guidelines is mandatory to ensure professional presentation, cross-institutional readability, and eligibility for archival preservation within the university repository. Exemptions to any provision contained herein may only be granted upon formal written application to the relevant Graduate Studies Committee or duly designated Academic Authority. No informal or verbal waivers shall be considered binding. Candidates are advised to consult their supervisors and the Advanced Studies and Research office prior to submission to confirm compliance with all current requirements.</w:t>
      </w:r>
    </w:p>
    <w:p w14:paraId="15C71AE4" w14:textId="77777777" w:rsidR="00633522" w:rsidRPr="004D7CAF" w:rsidRDefault="00633522" w:rsidP="00633522">
      <w:pPr>
        <w:pStyle w:val="Heading1"/>
        <w:numPr>
          <w:ilvl w:val="0"/>
          <w:numId w:val="14"/>
        </w:numPr>
      </w:pPr>
      <w:r w:rsidRPr="004D7CAF">
        <w:t>Paper Specifications</w:t>
      </w:r>
    </w:p>
    <w:p w14:paraId="125F5EFE" w14:textId="77777777" w:rsidR="00633522" w:rsidRPr="004D7CAF" w:rsidRDefault="00633522" w:rsidP="00685068">
      <w:pPr>
        <w:pStyle w:val="sparagraphtext"/>
        <w:numPr>
          <w:ilvl w:val="0"/>
          <w:numId w:val="15"/>
        </w:numPr>
      </w:pPr>
      <w:r w:rsidRPr="004D7CAF">
        <w:t>Paper Dimensions: All manuscripts must be formatted for international standard A4-size paper (210 mm × 297 mm), printed on white stock.</w:t>
      </w:r>
    </w:p>
    <w:p w14:paraId="6FCBF8A8" w14:textId="77777777" w:rsidR="00633522" w:rsidRPr="004D7CAF" w:rsidRDefault="00633522" w:rsidP="00685068">
      <w:pPr>
        <w:pStyle w:val="sparagraphtext"/>
        <w:numPr>
          <w:ilvl w:val="0"/>
          <w:numId w:val="15"/>
        </w:numPr>
      </w:pPr>
      <w:r w:rsidRPr="004D7CAF">
        <w:t>Material Quality and Grammage: Paper must meet a minimum grammage of 80 g/m² to ensure structural integrity.</w:t>
      </w:r>
    </w:p>
    <w:p w14:paraId="7F0F42AF" w14:textId="77777777" w:rsidR="00633522" w:rsidRPr="004D7CAF" w:rsidRDefault="00633522" w:rsidP="00633522">
      <w:pPr>
        <w:pStyle w:val="Heading1"/>
      </w:pPr>
      <w:r w:rsidRPr="004D7CAF">
        <w:t>Typographical Standards</w:t>
      </w:r>
    </w:p>
    <w:p w14:paraId="077E24F2" w14:textId="77777777" w:rsidR="00633522" w:rsidRPr="004D7CAF" w:rsidRDefault="00633522" w:rsidP="00685068">
      <w:pPr>
        <w:pStyle w:val="sparagraphtext"/>
        <w:numPr>
          <w:ilvl w:val="0"/>
          <w:numId w:val="16"/>
        </w:numPr>
      </w:pPr>
      <w:r w:rsidRPr="004D7CAF">
        <w:t>Font: Times New Roman is the mandated typeface for all narrative body text.</w:t>
      </w:r>
    </w:p>
    <w:p w14:paraId="0D5C04A6" w14:textId="77777777" w:rsidR="00633522" w:rsidRPr="004D7CAF" w:rsidRDefault="00633522" w:rsidP="00685068">
      <w:pPr>
        <w:pStyle w:val="sparagraphtext"/>
        <w:numPr>
          <w:ilvl w:val="0"/>
          <w:numId w:val="16"/>
        </w:numPr>
      </w:pPr>
      <w:r w:rsidRPr="004D7CAF">
        <w:t>Method of Production: All textual content must be produced via digital word-processing software (e.g., Microsoft Word, LaTeX). The inclusion of handwritten annotations, manual corrections, or typewritten insertions in final submissions is strictly prohibited. Candidates using LaTeX must ensure output conforms to all dimensional and typographical specifications contained herein.</w:t>
      </w:r>
    </w:p>
    <w:p w14:paraId="1E2B18A4" w14:textId="77777777" w:rsidR="00633522" w:rsidRPr="004D7CAF" w:rsidRDefault="00633522" w:rsidP="00633522">
      <w:pPr>
        <w:pStyle w:val="Heading1"/>
      </w:pPr>
      <w:r w:rsidRPr="004D7CAF">
        <w:t>Document Architecture</w:t>
      </w:r>
    </w:p>
    <w:p w14:paraId="765D183A" w14:textId="77777777" w:rsidR="00633522" w:rsidRPr="004D7CAF" w:rsidRDefault="00633522" w:rsidP="00685068">
      <w:pPr>
        <w:pStyle w:val="sparagraphtext"/>
        <w:numPr>
          <w:ilvl w:val="0"/>
          <w:numId w:val="17"/>
        </w:numPr>
      </w:pPr>
      <w:r w:rsidRPr="004D7CAF">
        <w:t>Print Orientation: All text must be printed on the recto (front) side of each page only. Double-sided printing is not permitted unless explicitly authorized by the relevant academic authority.</w:t>
      </w:r>
    </w:p>
    <w:p w14:paraId="6C77624D" w14:textId="77777777" w:rsidR="00633522" w:rsidRPr="004D7CAF" w:rsidRDefault="00633522" w:rsidP="00685068">
      <w:pPr>
        <w:pStyle w:val="sparagraphtext"/>
        <w:numPr>
          <w:ilvl w:val="0"/>
          <w:numId w:val="17"/>
        </w:numPr>
      </w:pPr>
      <w:r w:rsidRPr="004D7CAF">
        <w:t>Primary Interline Spacing: The main body of the manuscript must be typeset with 1.5-line spacing throughout.</w:t>
      </w:r>
    </w:p>
    <w:p w14:paraId="3B032048" w14:textId="77777777" w:rsidR="00633522" w:rsidRPr="004D7CAF" w:rsidRDefault="00633522" w:rsidP="00685068">
      <w:pPr>
        <w:pStyle w:val="sparagraphtext"/>
        <w:numPr>
          <w:ilvl w:val="0"/>
          <w:numId w:val="17"/>
        </w:numPr>
      </w:pPr>
      <w:r w:rsidRPr="004D7CAF">
        <w:t>Condensed Spacing Applications: Single-line spacing is permissible exclusively for the following elements: footnotes and endnotes; block quotations exceeding 40 words; bibliographic and reference lists; multi-line figure and table captions; and appendix content designated as supplementary.</w:t>
      </w:r>
    </w:p>
    <w:p w14:paraId="01FA2AD3" w14:textId="77777777" w:rsidR="00633522" w:rsidRPr="004D7CAF" w:rsidRDefault="00633522" w:rsidP="00633522">
      <w:pPr>
        <w:pStyle w:val="Heading1"/>
      </w:pPr>
      <w:r w:rsidRPr="004D7CAF">
        <w:lastRenderedPageBreak/>
        <w:t>Heading Hierarchy and Typographic scale</w:t>
      </w:r>
    </w:p>
    <w:p w14:paraId="75498AC2" w14:textId="77777777" w:rsidR="00633522" w:rsidRPr="004D7CAF" w:rsidRDefault="00633522" w:rsidP="00685068">
      <w:pPr>
        <w:pStyle w:val="sparagraphtext"/>
      </w:pPr>
      <w:r w:rsidRPr="004D7CAF">
        <w:t xml:space="preserve"> A clearly defined and consistently applied heading hierarchy is essential for the logical structuring of </w:t>
      </w:r>
      <w:r w:rsidR="0025763B">
        <w:t xml:space="preserve">the </w:t>
      </w:r>
      <w:r w:rsidR="0009265A">
        <w:t>Research proposal</w:t>
      </w:r>
      <w:r w:rsidRPr="004D7CAF">
        <w:t>. Candidates must adhere to the following typographic scale, given in Table 3.</w:t>
      </w:r>
    </w:p>
    <w:p w14:paraId="215D37D5" w14:textId="77777777" w:rsidR="00633522" w:rsidRPr="004D7CAF" w:rsidRDefault="00633522" w:rsidP="00633522">
      <w:pPr>
        <w:pStyle w:val="scaptiontablefigure"/>
      </w:pPr>
      <w:r w:rsidRPr="004D7CAF">
        <w:t>Table 3: Font Size of text within manuscript</w:t>
      </w:r>
    </w:p>
    <w:tbl>
      <w:tblPr>
        <w:tblpPr w:leftFromText="187" w:rightFromText="187" w:vertAnchor="text" w:horzAnchor="margin" w:tblpY="1"/>
        <w:tblOverlap w:val="never"/>
        <w:tblW w:w="9317" w:type="dxa"/>
        <w:tblLayout w:type="fixed"/>
        <w:tblCellMar>
          <w:left w:w="0" w:type="dxa"/>
          <w:right w:w="0" w:type="dxa"/>
        </w:tblCellMar>
        <w:tblLook w:val="01E0" w:firstRow="1" w:lastRow="1" w:firstColumn="1" w:lastColumn="1" w:noHBand="0" w:noVBand="0"/>
      </w:tblPr>
      <w:tblGrid>
        <w:gridCol w:w="3506"/>
        <w:gridCol w:w="2014"/>
        <w:gridCol w:w="3797"/>
      </w:tblGrid>
      <w:tr w:rsidR="00633522" w:rsidRPr="004D7CAF" w14:paraId="2545D680" w14:textId="77777777" w:rsidTr="00396618">
        <w:trPr>
          <w:trHeight w:val="275"/>
        </w:trPr>
        <w:tc>
          <w:tcPr>
            <w:tcW w:w="3506" w:type="dxa"/>
            <w:tcBorders>
              <w:top w:val="single" w:sz="4" w:space="0" w:color="000000"/>
              <w:bottom w:val="single" w:sz="4" w:space="0" w:color="000000"/>
            </w:tcBorders>
          </w:tcPr>
          <w:p w14:paraId="10339A75" w14:textId="77777777" w:rsidR="00633522" w:rsidRPr="004D7CAF" w:rsidRDefault="00633522" w:rsidP="00396618">
            <w:pPr>
              <w:pStyle w:val="TableParagraph"/>
              <w:rPr>
                <w:b/>
                <w:sz w:val="24"/>
              </w:rPr>
            </w:pPr>
            <w:r w:rsidRPr="004D7CAF">
              <w:rPr>
                <w:b/>
                <w:sz w:val="24"/>
              </w:rPr>
              <w:t>Element</w:t>
            </w:r>
          </w:p>
        </w:tc>
        <w:tc>
          <w:tcPr>
            <w:tcW w:w="2014" w:type="dxa"/>
            <w:tcBorders>
              <w:top w:val="single" w:sz="4" w:space="0" w:color="000000"/>
              <w:bottom w:val="single" w:sz="4" w:space="0" w:color="000000"/>
            </w:tcBorders>
          </w:tcPr>
          <w:p w14:paraId="26B93733" w14:textId="77777777" w:rsidR="00633522" w:rsidRPr="004D7CAF" w:rsidRDefault="00633522" w:rsidP="00396618">
            <w:pPr>
              <w:pStyle w:val="TableParagraph"/>
              <w:ind w:left="250"/>
              <w:rPr>
                <w:b/>
                <w:sz w:val="24"/>
              </w:rPr>
            </w:pPr>
            <w:r w:rsidRPr="004D7CAF">
              <w:rPr>
                <w:b/>
                <w:sz w:val="24"/>
              </w:rPr>
              <w:t>Font Size</w:t>
            </w:r>
          </w:p>
        </w:tc>
        <w:tc>
          <w:tcPr>
            <w:tcW w:w="3797" w:type="dxa"/>
            <w:tcBorders>
              <w:top w:val="single" w:sz="4" w:space="0" w:color="000000"/>
              <w:bottom w:val="single" w:sz="4" w:space="0" w:color="000000"/>
            </w:tcBorders>
          </w:tcPr>
          <w:p w14:paraId="2A8757F3" w14:textId="77777777" w:rsidR="00633522" w:rsidRPr="004D7CAF" w:rsidRDefault="00633522" w:rsidP="00396618">
            <w:pPr>
              <w:pStyle w:val="TableParagraph"/>
              <w:ind w:left="812"/>
              <w:rPr>
                <w:b/>
                <w:sz w:val="24"/>
              </w:rPr>
            </w:pPr>
            <w:r w:rsidRPr="004D7CAF">
              <w:rPr>
                <w:b/>
                <w:sz w:val="24"/>
              </w:rPr>
              <w:t>Style</w:t>
            </w:r>
          </w:p>
        </w:tc>
      </w:tr>
      <w:tr w:rsidR="00633522" w:rsidRPr="004D7CAF" w14:paraId="73A3DFC1" w14:textId="77777777" w:rsidTr="00396618">
        <w:trPr>
          <w:trHeight w:val="272"/>
        </w:trPr>
        <w:tc>
          <w:tcPr>
            <w:tcW w:w="3506" w:type="dxa"/>
            <w:tcBorders>
              <w:top w:val="single" w:sz="4" w:space="0" w:color="000000"/>
            </w:tcBorders>
          </w:tcPr>
          <w:p w14:paraId="0342C272" w14:textId="77777777" w:rsidR="00633522" w:rsidRPr="004D7CAF" w:rsidRDefault="0009265A" w:rsidP="00396618">
            <w:pPr>
              <w:pStyle w:val="TableParagraph"/>
              <w:spacing w:line="253" w:lineRule="exact"/>
              <w:rPr>
                <w:sz w:val="24"/>
              </w:rPr>
            </w:pPr>
            <w:r>
              <w:rPr>
                <w:sz w:val="24"/>
              </w:rPr>
              <w:t>Research proposal</w:t>
            </w:r>
            <w:r w:rsidR="00633522" w:rsidRPr="004D7CAF">
              <w:rPr>
                <w:sz w:val="24"/>
              </w:rPr>
              <w:t xml:space="preserve"> Title </w:t>
            </w:r>
          </w:p>
        </w:tc>
        <w:tc>
          <w:tcPr>
            <w:tcW w:w="2014" w:type="dxa"/>
            <w:tcBorders>
              <w:top w:val="single" w:sz="4" w:space="0" w:color="000000"/>
            </w:tcBorders>
          </w:tcPr>
          <w:p w14:paraId="332A5001" w14:textId="77777777" w:rsidR="00633522" w:rsidRPr="004D7CAF" w:rsidRDefault="00633522" w:rsidP="00396618">
            <w:pPr>
              <w:pStyle w:val="TableParagraph"/>
              <w:spacing w:line="253" w:lineRule="exact"/>
              <w:ind w:left="250"/>
              <w:rPr>
                <w:sz w:val="24"/>
              </w:rPr>
            </w:pPr>
            <w:r w:rsidRPr="004D7CAF">
              <w:rPr>
                <w:sz w:val="24"/>
              </w:rPr>
              <w:t>14 pt</w:t>
            </w:r>
          </w:p>
        </w:tc>
        <w:tc>
          <w:tcPr>
            <w:tcW w:w="3797" w:type="dxa"/>
            <w:tcBorders>
              <w:top w:val="single" w:sz="4" w:space="0" w:color="000000"/>
            </w:tcBorders>
          </w:tcPr>
          <w:p w14:paraId="794BFFDE" w14:textId="77777777" w:rsidR="00633522" w:rsidRPr="004D7CAF" w:rsidRDefault="00633522" w:rsidP="00396618">
            <w:pPr>
              <w:pStyle w:val="TableParagraph"/>
              <w:spacing w:line="253" w:lineRule="exact"/>
              <w:ind w:left="812"/>
              <w:rPr>
                <w:sz w:val="24"/>
              </w:rPr>
            </w:pPr>
            <w:r w:rsidRPr="004D7CAF">
              <w:rPr>
                <w:sz w:val="24"/>
              </w:rPr>
              <w:t>Capital Letters (NTR)</w:t>
            </w:r>
          </w:p>
        </w:tc>
      </w:tr>
      <w:tr w:rsidR="00633522" w:rsidRPr="004D7CAF" w14:paraId="79680BC9" w14:textId="77777777" w:rsidTr="00396618">
        <w:trPr>
          <w:trHeight w:val="275"/>
        </w:trPr>
        <w:tc>
          <w:tcPr>
            <w:tcW w:w="3506" w:type="dxa"/>
          </w:tcPr>
          <w:p w14:paraId="70CBF5E8" w14:textId="77777777" w:rsidR="00633522" w:rsidRPr="004D7CAF" w:rsidRDefault="00633522" w:rsidP="00396618">
            <w:pPr>
              <w:pStyle w:val="TableParagraph"/>
              <w:rPr>
                <w:sz w:val="24"/>
              </w:rPr>
            </w:pPr>
            <w:r w:rsidRPr="004D7CAF">
              <w:rPr>
                <w:sz w:val="24"/>
              </w:rPr>
              <w:t xml:space="preserve">Level 1 Headings </w:t>
            </w:r>
          </w:p>
        </w:tc>
        <w:tc>
          <w:tcPr>
            <w:tcW w:w="2014" w:type="dxa"/>
          </w:tcPr>
          <w:p w14:paraId="5BA5BCCA" w14:textId="77777777" w:rsidR="00633522" w:rsidRPr="004D7CAF" w:rsidRDefault="00633522" w:rsidP="00396618">
            <w:pPr>
              <w:pStyle w:val="TableParagraph"/>
              <w:ind w:left="250"/>
              <w:rPr>
                <w:sz w:val="24"/>
              </w:rPr>
            </w:pPr>
            <w:r w:rsidRPr="004D7CAF">
              <w:rPr>
                <w:sz w:val="24"/>
              </w:rPr>
              <w:t>1</w:t>
            </w:r>
            <w:r w:rsidR="00B9006C">
              <w:rPr>
                <w:sz w:val="24"/>
              </w:rPr>
              <w:t>2</w:t>
            </w:r>
            <w:r w:rsidRPr="004D7CAF">
              <w:rPr>
                <w:sz w:val="24"/>
              </w:rPr>
              <w:t xml:space="preserve"> pt</w:t>
            </w:r>
          </w:p>
        </w:tc>
        <w:tc>
          <w:tcPr>
            <w:tcW w:w="3797" w:type="dxa"/>
          </w:tcPr>
          <w:p w14:paraId="004886CD" w14:textId="77777777" w:rsidR="00633522" w:rsidRPr="004D7CAF" w:rsidRDefault="00633522" w:rsidP="00396618">
            <w:pPr>
              <w:pStyle w:val="TableParagraph"/>
              <w:ind w:left="812"/>
              <w:rPr>
                <w:sz w:val="24"/>
              </w:rPr>
            </w:pPr>
            <w:proofErr w:type="gramStart"/>
            <w:r w:rsidRPr="004D7CAF">
              <w:rPr>
                <w:sz w:val="24"/>
              </w:rPr>
              <w:t>Bold,  Capital</w:t>
            </w:r>
            <w:proofErr w:type="gramEnd"/>
            <w:r w:rsidRPr="004D7CAF">
              <w:rPr>
                <w:sz w:val="24"/>
              </w:rPr>
              <w:t xml:space="preserve"> Letters</w:t>
            </w:r>
          </w:p>
        </w:tc>
      </w:tr>
      <w:tr w:rsidR="00633522" w:rsidRPr="004D7CAF" w14:paraId="5EF9173E" w14:textId="77777777" w:rsidTr="00396618">
        <w:trPr>
          <w:trHeight w:val="275"/>
        </w:trPr>
        <w:tc>
          <w:tcPr>
            <w:tcW w:w="3506" w:type="dxa"/>
          </w:tcPr>
          <w:p w14:paraId="27990965" w14:textId="77777777" w:rsidR="00633522" w:rsidRPr="004D7CAF" w:rsidRDefault="00633522" w:rsidP="00396618">
            <w:pPr>
              <w:pStyle w:val="TableParagraph"/>
              <w:rPr>
                <w:sz w:val="24"/>
              </w:rPr>
            </w:pPr>
            <w:r w:rsidRPr="004D7CAF">
              <w:rPr>
                <w:sz w:val="24"/>
              </w:rPr>
              <w:t xml:space="preserve">Level 2 Headings </w:t>
            </w:r>
          </w:p>
        </w:tc>
        <w:tc>
          <w:tcPr>
            <w:tcW w:w="2014" w:type="dxa"/>
          </w:tcPr>
          <w:p w14:paraId="350A34CB" w14:textId="77777777" w:rsidR="00633522" w:rsidRPr="004D7CAF" w:rsidRDefault="00633522" w:rsidP="00396618">
            <w:pPr>
              <w:pStyle w:val="TableParagraph"/>
              <w:ind w:left="250"/>
              <w:rPr>
                <w:sz w:val="24"/>
              </w:rPr>
            </w:pPr>
            <w:r w:rsidRPr="004D7CAF">
              <w:rPr>
                <w:sz w:val="24"/>
              </w:rPr>
              <w:t>12 pt</w:t>
            </w:r>
          </w:p>
        </w:tc>
        <w:tc>
          <w:tcPr>
            <w:tcW w:w="3797" w:type="dxa"/>
          </w:tcPr>
          <w:p w14:paraId="63982610" w14:textId="77777777" w:rsidR="00633522" w:rsidRPr="004D7CAF" w:rsidRDefault="00633522" w:rsidP="00396618">
            <w:pPr>
              <w:pStyle w:val="TableParagraph"/>
              <w:ind w:left="812"/>
              <w:rPr>
                <w:sz w:val="24"/>
              </w:rPr>
            </w:pPr>
            <w:r w:rsidRPr="004D7CAF">
              <w:rPr>
                <w:sz w:val="24"/>
              </w:rPr>
              <w:t>Bold</w:t>
            </w:r>
          </w:p>
        </w:tc>
      </w:tr>
      <w:tr w:rsidR="00633522" w:rsidRPr="004D7CAF" w14:paraId="5EF25444" w14:textId="77777777" w:rsidTr="00396618">
        <w:trPr>
          <w:trHeight w:val="275"/>
        </w:trPr>
        <w:tc>
          <w:tcPr>
            <w:tcW w:w="3506" w:type="dxa"/>
          </w:tcPr>
          <w:p w14:paraId="14FD80CA" w14:textId="77777777" w:rsidR="00633522" w:rsidRPr="004D7CAF" w:rsidRDefault="00633522" w:rsidP="00396618">
            <w:pPr>
              <w:pStyle w:val="TableParagraph"/>
              <w:rPr>
                <w:sz w:val="24"/>
              </w:rPr>
            </w:pPr>
            <w:r w:rsidRPr="004D7CAF">
              <w:rPr>
                <w:sz w:val="24"/>
              </w:rPr>
              <w:t>Level 3 Headings</w:t>
            </w:r>
          </w:p>
        </w:tc>
        <w:tc>
          <w:tcPr>
            <w:tcW w:w="2014" w:type="dxa"/>
          </w:tcPr>
          <w:p w14:paraId="5C428200" w14:textId="77777777" w:rsidR="00633522" w:rsidRPr="004D7CAF" w:rsidRDefault="00633522" w:rsidP="00396618">
            <w:pPr>
              <w:pStyle w:val="TableParagraph"/>
              <w:ind w:left="250"/>
              <w:rPr>
                <w:sz w:val="24"/>
              </w:rPr>
            </w:pPr>
            <w:r w:rsidRPr="004D7CAF">
              <w:rPr>
                <w:sz w:val="24"/>
              </w:rPr>
              <w:t>12 pt</w:t>
            </w:r>
          </w:p>
        </w:tc>
        <w:tc>
          <w:tcPr>
            <w:tcW w:w="3797" w:type="dxa"/>
          </w:tcPr>
          <w:p w14:paraId="7E8211D0" w14:textId="77777777" w:rsidR="00633522" w:rsidRPr="004D7CAF" w:rsidRDefault="00633522" w:rsidP="00396618">
            <w:pPr>
              <w:pStyle w:val="TableParagraph"/>
              <w:ind w:left="812"/>
              <w:rPr>
                <w:sz w:val="24"/>
              </w:rPr>
            </w:pPr>
            <w:r w:rsidRPr="004D7CAF">
              <w:rPr>
                <w:sz w:val="24"/>
              </w:rPr>
              <w:t>Bold</w:t>
            </w:r>
          </w:p>
        </w:tc>
      </w:tr>
      <w:tr w:rsidR="00633522" w:rsidRPr="004D7CAF" w14:paraId="75FF78C6" w14:textId="77777777" w:rsidTr="00396618">
        <w:trPr>
          <w:trHeight w:val="276"/>
        </w:trPr>
        <w:tc>
          <w:tcPr>
            <w:tcW w:w="3506" w:type="dxa"/>
          </w:tcPr>
          <w:p w14:paraId="1197B0B6" w14:textId="77777777" w:rsidR="00633522" w:rsidRPr="004D7CAF" w:rsidRDefault="00633522" w:rsidP="00396618">
            <w:pPr>
              <w:pStyle w:val="TableParagraph"/>
              <w:rPr>
                <w:sz w:val="24"/>
              </w:rPr>
            </w:pPr>
            <w:r w:rsidRPr="004D7CAF">
              <w:rPr>
                <w:sz w:val="24"/>
              </w:rPr>
              <w:t>Level 4 Headings</w:t>
            </w:r>
          </w:p>
        </w:tc>
        <w:tc>
          <w:tcPr>
            <w:tcW w:w="2014" w:type="dxa"/>
          </w:tcPr>
          <w:p w14:paraId="03630133" w14:textId="77777777" w:rsidR="00633522" w:rsidRPr="004D7CAF" w:rsidRDefault="00633522" w:rsidP="00396618">
            <w:pPr>
              <w:pStyle w:val="TableParagraph"/>
              <w:ind w:left="250"/>
              <w:rPr>
                <w:sz w:val="24"/>
              </w:rPr>
            </w:pPr>
            <w:r w:rsidRPr="004D7CAF">
              <w:rPr>
                <w:sz w:val="24"/>
              </w:rPr>
              <w:t>12 pt</w:t>
            </w:r>
          </w:p>
        </w:tc>
        <w:tc>
          <w:tcPr>
            <w:tcW w:w="3797" w:type="dxa"/>
          </w:tcPr>
          <w:p w14:paraId="0831B528" w14:textId="77777777" w:rsidR="00633522" w:rsidRPr="004D7CAF" w:rsidRDefault="00633522" w:rsidP="00396618">
            <w:pPr>
              <w:pStyle w:val="TableParagraph"/>
              <w:ind w:left="812"/>
              <w:rPr>
                <w:sz w:val="24"/>
              </w:rPr>
            </w:pPr>
            <w:r w:rsidRPr="004D7CAF">
              <w:rPr>
                <w:sz w:val="24"/>
              </w:rPr>
              <w:t>Bold</w:t>
            </w:r>
          </w:p>
        </w:tc>
      </w:tr>
      <w:tr w:rsidR="00633522" w:rsidRPr="004D7CAF" w14:paraId="3B0E32A2" w14:textId="77777777" w:rsidTr="00396618">
        <w:trPr>
          <w:trHeight w:val="276"/>
        </w:trPr>
        <w:tc>
          <w:tcPr>
            <w:tcW w:w="3506" w:type="dxa"/>
          </w:tcPr>
          <w:p w14:paraId="64C93B70" w14:textId="77777777" w:rsidR="00633522" w:rsidRPr="004D7CAF" w:rsidRDefault="00633522" w:rsidP="00396618">
            <w:pPr>
              <w:pStyle w:val="TableParagraph"/>
              <w:rPr>
                <w:sz w:val="24"/>
              </w:rPr>
            </w:pPr>
            <w:r w:rsidRPr="004D7CAF">
              <w:rPr>
                <w:sz w:val="24"/>
              </w:rPr>
              <w:t>Body Narrative</w:t>
            </w:r>
          </w:p>
        </w:tc>
        <w:tc>
          <w:tcPr>
            <w:tcW w:w="2014" w:type="dxa"/>
          </w:tcPr>
          <w:p w14:paraId="16FA2D1A" w14:textId="77777777" w:rsidR="00633522" w:rsidRPr="004D7CAF" w:rsidRDefault="00633522" w:rsidP="00396618">
            <w:pPr>
              <w:pStyle w:val="TableParagraph"/>
              <w:ind w:left="250"/>
              <w:rPr>
                <w:sz w:val="24"/>
              </w:rPr>
            </w:pPr>
            <w:r w:rsidRPr="004D7CAF">
              <w:rPr>
                <w:sz w:val="24"/>
              </w:rPr>
              <w:t>12 pt</w:t>
            </w:r>
          </w:p>
        </w:tc>
        <w:tc>
          <w:tcPr>
            <w:tcW w:w="3797" w:type="dxa"/>
          </w:tcPr>
          <w:p w14:paraId="16A10A20" w14:textId="77777777" w:rsidR="00633522" w:rsidRPr="004D7CAF" w:rsidRDefault="00633522" w:rsidP="00396618">
            <w:pPr>
              <w:pStyle w:val="TableParagraph"/>
              <w:ind w:left="812"/>
              <w:rPr>
                <w:sz w:val="24"/>
              </w:rPr>
            </w:pPr>
            <w:r w:rsidRPr="004D7CAF">
              <w:rPr>
                <w:sz w:val="24"/>
              </w:rPr>
              <w:t>Regular (Normal)</w:t>
            </w:r>
          </w:p>
        </w:tc>
      </w:tr>
      <w:tr w:rsidR="00633522" w:rsidRPr="004D7CAF" w14:paraId="3573A745" w14:textId="77777777" w:rsidTr="00396618">
        <w:trPr>
          <w:trHeight w:val="275"/>
        </w:trPr>
        <w:tc>
          <w:tcPr>
            <w:tcW w:w="3506" w:type="dxa"/>
          </w:tcPr>
          <w:p w14:paraId="2AB955DB" w14:textId="77777777" w:rsidR="00633522" w:rsidRPr="004D7CAF" w:rsidRDefault="00633522" w:rsidP="00396618">
            <w:pPr>
              <w:pStyle w:val="TableParagraph"/>
              <w:rPr>
                <w:sz w:val="24"/>
              </w:rPr>
            </w:pPr>
            <w:r w:rsidRPr="004D7CAF">
              <w:rPr>
                <w:sz w:val="24"/>
              </w:rPr>
              <w:t>Captions (Visuals)</w:t>
            </w:r>
          </w:p>
        </w:tc>
        <w:tc>
          <w:tcPr>
            <w:tcW w:w="2014" w:type="dxa"/>
          </w:tcPr>
          <w:p w14:paraId="231F86B5" w14:textId="77777777" w:rsidR="00633522" w:rsidRPr="004D7CAF" w:rsidRDefault="00633522" w:rsidP="00396618">
            <w:pPr>
              <w:pStyle w:val="TableParagraph"/>
              <w:ind w:left="250"/>
              <w:rPr>
                <w:sz w:val="24"/>
              </w:rPr>
            </w:pPr>
            <w:r w:rsidRPr="004D7CAF">
              <w:rPr>
                <w:sz w:val="24"/>
              </w:rPr>
              <w:t>10-12 pt</w:t>
            </w:r>
          </w:p>
        </w:tc>
        <w:tc>
          <w:tcPr>
            <w:tcW w:w="3797" w:type="dxa"/>
          </w:tcPr>
          <w:p w14:paraId="0B7F808F" w14:textId="77777777" w:rsidR="00633522" w:rsidRPr="004D7CAF" w:rsidRDefault="00633522" w:rsidP="00396618">
            <w:pPr>
              <w:pStyle w:val="TableParagraph"/>
              <w:ind w:left="812"/>
              <w:rPr>
                <w:sz w:val="24"/>
              </w:rPr>
            </w:pPr>
            <w:r w:rsidRPr="004D7CAF">
              <w:rPr>
                <w:sz w:val="24"/>
              </w:rPr>
              <w:t>Regular Consistent</w:t>
            </w:r>
          </w:p>
        </w:tc>
      </w:tr>
      <w:tr w:rsidR="00633522" w:rsidRPr="004D7CAF" w14:paraId="6ACF9277" w14:textId="77777777" w:rsidTr="00396618">
        <w:trPr>
          <w:trHeight w:val="278"/>
        </w:trPr>
        <w:tc>
          <w:tcPr>
            <w:tcW w:w="3506" w:type="dxa"/>
            <w:tcBorders>
              <w:bottom w:val="single" w:sz="4" w:space="0" w:color="000000"/>
            </w:tcBorders>
          </w:tcPr>
          <w:p w14:paraId="30E4DA2F" w14:textId="77777777" w:rsidR="00633522" w:rsidRPr="004D7CAF" w:rsidRDefault="00633522" w:rsidP="00396618">
            <w:pPr>
              <w:pStyle w:val="TableParagraph"/>
              <w:spacing w:line="259" w:lineRule="exact"/>
              <w:rPr>
                <w:sz w:val="24"/>
              </w:rPr>
            </w:pPr>
            <w:r w:rsidRPr="004D7CAF">
              <w:rPr>
                <w:sz w:val="24"/>
              </w:rPr>
              <w:t>Footnotes/Annotations</w:t>
            </w:r>
          </w:p>
        </w:tc>
        <w:tc>
          <w:tcPr>
            <w:tcW w:w="2014" w:type="dxa"/>
            <w:tcBorders>
              <w:bottom w:val="single" w:sz="4" w:space="0" w:color="000000"/>
            </w:tcBorders>
          </w:tcPr>
          <w:p w14:paraId="569307ED" w14:textId="77777777" w:rsidR="00633522" w:rsidRPr="004D7CAF" w:rsidRDefault="00633522" w:rsidP="00396618">
            <w:pPr>
              <w:pStyle w:val="TableParagraph"/>
              <w:spacing w:line="259" w:lineRule="exact"/>
              <w:ind w:left="250"/>
              <w:rPr>
                <w:sz w:val="24"/>
              </w:rPr>
            </w:pPr>
            <w:r w:rsidRPr="004D7CAF">
              <w:rPr>
                <w:sz w:val="24"/>
              </w:rPr>
              <w:t>8 pt</w:t>
            </w:r>
          </w:p>
        </w:tc>
        <w:tc>
          <w:tcPr>
            <w:tcW w:w="3797" w:type="dxa"/>
            <w:tcBorders>
              <w:bottom w:val="single" w:sz="4" w:space="0" w:color="000000"/>
            </w:tcBorders>
          </w:tcPr>
          <w:p w14:paraId="61A3FA8B" w14:textId="77777777" w:rsidR="00633522" w:rsidRPr="004D7CAF" w:rsidRDefault="00633522" w:rsidP="00396618">
            <w:pPr>
              <w:pStyle w:val="TableParagraph"/>
              <w:spacing w:line="259" w:lineRule="exact"/>
              <w:ind w:left="812"/>
              <w:rPr>
                <w:sz w:val="24"/>
              </w:rPr>
            </w:pPr>
            <w:r w:rsidRPr="004D7CAF">
              <w:rPr>
                <w:sz w:val="24"/>
              </w:rPr>
              <w:t>Regular</w:t>
            </w:r>
          </w:p>
        </w:tc>
      </w:tr>
    </w:tbl>
    <w:p w14:paraId="3832D59E" w14:textId="77777777" w:rsidR="00633522" w:rsidRPr="004D7CAF" w:rsidRDefault="00633522" w:rsidP="00685068">
      <w:pPr>
        <w:pStyle w:val="sparagraphtext"/>
      </w:pPr>
    </w:p>
    <w:p w14:paraId="1139E7F1" w14:textId="77777777" w:rsidR="00633522" w:rsidRPr="004D7CAF" w:rsidRDefault="00633522" w:rsidP="00633522">
      <w:pPr>
        <w:pStyle w:val="Heading1"/>
      </w:pPr>
      <w:r w:rsidRPr="004D7CAF">
        <w:t>Margins and Pagination</w:t>
      </w:r>
    </w:p>
    <w:p w14:paraId="7583BE59" w14:textId="77777777" w:rsidR="00633522" w:rsidRPr="004D7CAF" w:rsidRDefault="00633522" w:rsidP="00633522">
      <w:pPr>
        <w:pStyle w:val="Heading2"/>
      </w:pPr>
      <w:r w:rsidRPr="004D7CAF">
        <w:t>Margin Specifications</w:t>
      </w:r>
    </w:p>
    <w:p w14:paraId="5A2A4634" w14:textId="77777777" w:rsidR="00633522" w:rsidRPr="004D7CAF" w:rsidRDefault="00633522" w:rsidP="00685068">
      <w:pPr>
        <w:pStyle w:val="sparagraphtext"/>
        <w:numPr>
          <w:ilvl w:val="0"/>
          <w:numId w:val="18"/>
        </w:numPr>
      </w:pPr>
      <w:r w:rsidRPr="004D7CAF">
        <w:t xml:space="preserve">Gutter (Left) Margin: 1.5 inches (38.1 mm), the enlarged left margin is a mandatory provision to preserve text legibility following </w:t>
      </w:r>
      <w:r w:rsidR="004E7F17">
        <w:t>tap binding</w:t>
      </w:r>
      <w:r w:rsidRPr="004D7CAF">
        <w:t>.</w:t>
      </w:r>
    </w:p>
    <w:p w14:paraId="22D42C0F" w14:textId="77777777" w:rsidR="00633522" w:rsidRPr="004D7CAF" w:rsidRDefault="00633522" w:rsidP="00685068">
      <w:pPr>
        <w:pStyle w:val="sparagraphtext"/>
        <w:numPr>
          <w:ilvl w:val="0"/>
          <w:numId w:val="18"/>
        </w:numPr>
      </w:pPr>
      <w:r w:rsidRPr="004D7CAF">
        <w:t>Top and Bottom Margins: 1.0 inch (25.4 mm), Uniform vertical margins are required on all pages throughout.</w:t>
      </w:r>
    </w:p>
    <w:p w14:paraId="40AAF5E5" w14:textId="77777777" w:rsidR="00633522" w:rsidRPr="004D7CAF" w:rsidRDefault="00633522" w:rsidP="00685068">
      <w:pPr>
        <w:pStyle w:val="sparagraphtext"/>
        <w:numPr>
          <w:ilvl w:val="0"/>
          <w:numId w:val="18"/>
        </w:numPr>
      </w:pPr>
      <w:r w:rsidRPr="004D7CAF">
        <w:t>Fore-edge (Right) Margin: 0.75 inches (19.0 mm), a reduced right margin is acceptable, provided all textual content remains clearly within the printable area.</w:t>
      </w:r>
    </w:p>
    <w:p w14:paraId="79A81FBD" w14:textId="77777777" w:rsidR="00633522" w:rsidRPr="004D7CAF" w:rsidRDefault="00633522" w:rsidP="00633522">
      <w:pPr>
        <w:pStyle w:val="Heading2"/>
      </w:pPr>
      <w:r w:rsidRPr="004D7CAF">
        <w:t>Pagination</w:t>
      </w:r>
    </w:p>
    <w:p w14:paraId="41D695CA" w14:textId="77777777" w:rsidR="00633522" w:rsidRPr="004D7CAF" w:rsidRDefault="00633522" w:rsidP="00685068">
      <w:pPr>
        <w:pStyle w:val="sparagraphtext"/>
      </w:pPr>
      <w:r w:rsidRPr="004D7CAF">
        <w:t>Page numbers must be positioned in the bottom-center or bottom-right area of the footer, at a consistent distance of approximately 0.5 inches (12.7 mm) from the page edge.</w:t>
      </w:r>
    </w:p>
    <w:p w14:paraId="603D313C" w14:textId="77777777" w:rsidR="00633522" w:rsidRPr="004D7CAF" w:rsidRDefault="00633522" w:rsidP="00633522">
      <w:pPr>
        <w:pStyle w:val="Heading1"/>
      </w:pPr>
      <w:r w:rsidRPr="004D7CAF">
        <w:t>Technical Elements: Tables, Figures, and Equations</w:t>
      </w:r>
    </w:p>
    <w:p w14:paraId="2696B63F" w14:textId="77777777" w:rsidR="00633522" w:rsidRPr="004D7CAF" w:rsidRDefault="00633522" w:rsidP="00685068">
      <w:pPr>
        <w:pStyle w:val="sparagraphtext"/>
      </w:pPr>
      <w:r w:rsidRPr="004D7CAF">
        <w:t>All visual, statistical, and mathematical elements embedded within the manuscript must conform to the following formatting specifications.</w:t>
      </w:r>
    </w:p>
    <w:p w14:paraId="7EDA547E" w14:textId="77777777" w:rsidR="00633522" w:rsidRPr="004D7CAF" w:rsidRDefault="00633522" w:rsidP="00633522">
      <w:pPr>
        <w:pStyle w:val="Heading2"/>
      </w:pPr>
      <w:r w:rsidRPr="004D7CAF">
        <w:t xml:space="preserve">General Alignment: </w:t>
      </w:r>
    </w:p>
    <w:p w14:paraId="18E85C2A" w14:textId="77777777" w:rsidR="00633522" w:rsidRPr="004D7CAF" w:rsidRDefault="00633522" w:rsidP="00685068">
      <w:pPr>
        <w:pStyle w:val="sparagraphtext"/>
      </w:pPr>
      <w:r w:rsidRPr="004D7CAF">
        <w:t xml:space="preserve">All tables, figures, graphs, diagrams, and equations must be horizontally </w:t>
      </w:r>
      <w:proofErr w:type="spellStart"/>
      <w:r w:rsidRPr="004D7CAF">
        <w:t>centred</w:t>
      </w:r>
      <w:proofErr w:type="spellEnd"/>
      <w:r w:rsidRPr="004D7CAF">
        <w:t xml:space="preserve"> on the page and must remain within the defined margin boundaries. No element may extend into the gutter or fore-edge margins.</w:t>
      </w:r>
    </w:p>
    <w:p w14:paraId="25246A70" w14:textId="77777777" w:rsidR="00633522" w:rsidRPr="004D7CAF" w:rsidRDefault="00633522" w:rsidP="00633522">
      <w:pPr>
        <w:pStyle w:val="Heading2"/>
      </w:pPr>
      <w:r w:rsidRPr="004D7CAF">
        <w:lastRenderedPageBreak/>
        <w:t>Tables</w:t>
      </w:r>
    </w:p>
    <w:p w14:paraId="0114007D" w14:textId="77777777" w:rsidR="00633522" w:rsidRPr="004D7CAF" w:rsidRDefault="00633522" w:rsidP="00685068">
      <w:pPr>
        <w:pStyle w:val="sparagraphtext"/>
        <w:numPr>
          <w:ilvl w:val="0"/>
          <w:numId w:val="20"/>
        </w:numPr>
      </w:pPr>
      <w:r w:rsidRPr="004D7CAF">
        <w:t>Caption Placement: Table titles and captions must be positioned immediately above the table. Captions should be concise, descriptive, and numbered sequentially (e.g., Table 1: Descriptive Statistics for Key Variables).</w:t>
      </w:r>
    </w:p>
    <w:p w14:paraId="77637EEB" w14:textId="77777777" w:rsidR="00633522" w:rsidRPr="004D7CAF" w:rsidRDefault="00633522" w:rsidP="00685068">
      <w:pPr>
        <w:pStyle w:val="sparagraphtext"/>
        <w:numPr>
          <w:ilvl w:val="0"/>
          <w:numId w:val="20"/>
        </w:numPr>
      </w:pPr>
      <w:r w:rsidRPr="004D7CAF">
        <w:t xml:space="preserve">Statistical and Technical Annotations: All relevant statistical details, including but not limited to p-values, confidence intervals, effect sizes, degrees of freedom, and test type identifiers, must be presented in a note immediately below the table. These notes should be typeset in 8 to 10 pt </w:t>
      </w:r>
      <w:proofErr w:type="gramStart"/>
      <w:r w:rsidRPr="004D7CAF">
        <w:t>font</w:t>
      </w:r>
      <w:proofErr w:type="gramEnd"/>
      <w:r w:rsidRPr="004D7CAF">
        <w:t>, single-spaced, and left-aligned.</w:t>
      </w:r>
    </w:p>
    <w:p w14:paraId="3F08F076" w14:textId="77777777" w:rsidR="00633522" w:rsidRPr="004D7CAF" w:rsidRDefault="00633522" w:rsidP="00685068">
      <w:pPr>
        <w:pStyle w:val="sparagraphtext"/>
        <w:numPr>
          <w:ilvl w:val="0"/>
          <w:numId w:val="20"/>
        </w:numPr>
      </w:pPr>
      <w:r w:rsidRPr="004D7CAF">
        <w:t>Borders and Shading: Tables should use clean horizontal rules (APA-style borders) with minimal internal gridlines. Shading, if used, should be restricted to header rows and applied consistently.</w:t>
      </w:r>
    </w:p>
    <w:p w14:paraId="54FDC43F" w14:textId="77777777" w:rsidR="00633522" w:rsidRPr="004D7CAF" w:rsidRDefault="00633522" w:rsidP="00633522">
      <w:pPr>
        <w:pStyle w:val="Heading2"/>
      </w:pPr>
      <w:r w:rsidRPr="004D7CAF">
        <w:t>Figures, Graphs, and Diagrams</w:t>
      </w:r>
    </w:p>
    <w:p w14:paraId="265E7583" w14:textId="77777777" w:rsidR="00633522" w:rsidRPr="004D7CAF" w:rsidRDefault="00633522" w:rsidP="00685068">
      <w:pPr>
        <w:pStyle w:val="sparagraphtext"/>
        <w:numPr>
          <w:ilvl w:val="0"/>
          <w:numId w:val="19"/>
        </w:numPr>
      </w:pPr>
      <w:r w:rsidRPr="004D7CAF">
        <w:t>Caption Placement: Captions for all figures, graphs, diagrams, and photographs must be positioned immediately below the visual element, numbered sequentially (e.g., Figure 1: Conceptual Framework for the Study).</w:t>
      </w:r>
    </w:p>
    <w:p w14:paraId="10CEE727" w14:textId="77777777" w:rsidR="00633522" w:rsidRPr="004D7CAF" w:rsidRDefault="00633522" w:rsidP="00685068">
      <w:pPr>
        <w:pStyle w:val="sparagraphtext"/>
        <w:numPr>
          <w:ilvl w:val="0"/>
          <w:numId w:val="19"/>
        </w:numPr>
      </w:pPr>
      <w:r w:rsidRPr="004D7CAF">
        <w:t xml:space="preserve">Supplemental Descriptions: Any explanatory text accompanying a figure must be typeset in non-bold, single-spaced, 8 to 10 pt </w:t>
      </w:r>
      <w:proofErr w:type="gramStart"/>
      <w:r w:rsidRPr="004D7CAF">
        <w:t>font</w:t>
      </w:r>
      <w:proofErr w:type="gramEnd"/>
      <w:r w:rsidRPr="004D7CAF">
        <w:t xml:space="preserve">, </w:t>
      </w:r>
      <w:proofErr w:type="spellStart"/>
      <w:r w:rsidRPr="004D7CAF">
        <w:t>centred</w:t>
      </w:r>
      <w:proofErr w:type="spellEnd"/>
      <w:r w:rsidRPr="004D7CAF">
        <w:t xml:space="preserve"> beneath the caption.</w:t>
      </w:r>
    </w:p>
    <w:p w14:paraId="6C867E5C" w14:textId="77777777" w:rsidR="00633522" w:rsidRPr="004D7CAF" w:rsidRDefault="00633522" w:rsidP="00685068">
      <w:pPr>
        <w:pStyle w:val="sparagraphtext"/>
        <w:numPr>
          <w:ilvl w:val="0"/>
          <w:numId w:val="19"/>
        </w:numPr>
      </w:pPr>
      <w:r w:rsidRPr="004D7CAF">
        <w:t>Resolution: All figures must have a minimum resolution of 300 DPI to ensure legibility in both print and digital formats.</w:t>
      </w:r>
    </w:p>
    <w:p w14:paraId="7EAA7C4A" w14:textId="77777777" w:rsidR="00633522" w:rsidRPr="004D7CAF" w:rsidRDefault="00633522" w:rsidP="00633522">
      <w:pPr>
        <w:pStyle w:val="Heading2"/>
      </w:pPr>
      <w:r w:rsidRPr="004D7CAF">
        <w:t>Equations</w:t>
      </w:r>
    </w:p>
    <w:p w14:paraId="6D6F203C" w14:textId="77777777" w:rsidR="00633522" w:rsidRPr="004D7CAF" w:rsidRDefault="00633522" w:rsidP="00685068">
      <w:pPr>
        <w:pStyle w:val="sparagraphtext"/>
        <w:numPr>
          <w:ilvl w:val="0"/>
          <w:numId w:val="21"/>
        </w:numPr>
      </w:pPr>
      <w:r w:rsidRPr="004D7CAF">
        <w:t>Numbering: Mathematical equations must be numbered sequentially using parenthetical notation aligned to the right margin (e.g., Eq. 1.1, Eq. 1.2). Numbering should restart at each new chapter.</w:t>
      </w:r>
    </w:p>
    <w:p w14:paraId="5B3499A7" w14:textId="77777777" w:rsidR="00633522" w:rsidRPr="004D7CAF" w:rsidRDefault="00633522" w:rsidP="00685068">
      <w:pPr>
        <w:pStyle w:val="sparagraphtext"/>
        <w:numPr>
          <w:ilvl w:val="0"/>
          <w:numId w:val="21"/>
        </w:numPr>
      </w:pPr>
      <w:r w:rsidRPr="004D7CAF">
        <w:t xml:space="preserve">Formatting: Equations must be typeset using an appropriate equation editor (e.g., Microsoft Equation Editor, </w:t>
      </w:r>
      <w:proofErr w:type="spellStart"/>
      <w:r w:rsidRPr="004D7CAF">
        <w:t>MathType</w:t>
      </w:r>
      <w:proofErr w:type="spellEnd"/>
      <w:r w:rsidRPr="004D7CAF">
        <w:t>, or LaTeX). Symbol definitions must be provided in the text immediately following the equation's first appearance.</w:t>
      </w:r>
    </w:p>
    <w:p w14:paraId="0BF77F40" w14:textId="77777777" w:rsidR="00633522" w:rsidRPr="004D7CAF" w:rsidRDefault="00633522" w:rsidP="00685068">
      <w:pPr>
        <w:pStyle w:val="sparagraphtext"/>
      </w:pPr>
    </w:p>
    <w:p w14:paraId="30D97D16" w14:textId="77777777" w:rsidR="00633522" w:rsidRPr="004D7CAF" w:rsidRDefault="00633522" w:rsidP="00685068">
      <w:pPr>
        <w:pStyle w:val="sparagraphtext"/>
      </w:pPr>
    </w:p>
    <w:p w14:paraId="22A08FBC" w14:textId="77777777" w:rsidR="00633522" w:rsidRPr="004D7CAF" w:rsidRDefault="00633522" w:rsidP="00633522">
      <w:pPr>
        <w:spacing w:after="160" w:line="259" w:lineRule="auto"/>
        <w:ind w:firstLine="0"/>
        <w:jc w:val="left"/>
        <w:rPr>
          <w:shd w:val="clear" w:color="auto" w:fill="FFFFFF"/>
        </w:rPr>
      </w:pPr>
      <w:r w:rsidRPr="004D7CAF">
        <w:br w:type="page"/>
      </w:r>
    </w:p>
    <w:p w14:paraId="04B6D181" w14:textId="77777777" w:rsidR="00633522" w:rsidRPr="004D7CAF" w:rsidRDefault="004D4923" w:rsidP="00633522">
      <w:pPr>
        <w:pStyle w:val="sreferencetitle"/>
      </w:pPr>
      <w:r w:rsidRPr="004D7CAF">
        <w:lastRenderedPageBreak/>
        <w:t xml:space="preserve">APPENDIX B: GUIDELINES FOR REFERENCES </w:t>
      </w:r>
    </w:p>
    <w:p w14:paraId="748FE9CC" w14:textId="77777777" w:rsidR="00633522" w:rsidRPr="004D7CAF" w:rsidRDefault="00633522" w:rsidP="00685068">
      <w:pPr>
        <w:pStyle w:val="sparagraphtext"/>
      </w:pPr>
      <w:r w:rsidRPr="004D7CAF">
        <w:t xml:space="preserve">The University of Azad Jammu and Kashmir follows APA </w:t>
      </w:r>
      <w:r w:rsidR="0025763B">
        <w:t>7</w:t>
      </w:r>
      <w:r w:rsidR="0025763B" w:rsidRPr="008A4B49">
        <w:rPr>
          <w:vertAlign w:val="superscript"/>
        </w:rPr>
        <w:t>th</w:t>
      </w:r>
      <w:r w:rsidR="008A4B49">
        <w:t xml:space="preserve"> </w:t>
      </w:r>
      <w:r w:rsidR="0025763B">
        <w:t>Edition</w:t>
      </w:r>
      <w:r w:rsidRPr="004D7CAF">
        <w:t xml:space="preserve"> style for references cited in all MS/MPhil and PhD research proposals. The APA 7</w:t>
      </w:r>
      <w:r w:rsidRPr="008A4B49">
        <w:rPr>
          <w:vertAlign w:val="superscript"/>
        </w:rPr>
        <w:t>th</w:t>
      </w:r>
      <w:r w:rsidR="008A4B49">
        <w:t xml:space="preserve"> </w:t>
      </w:r>
      <w:r w:rsidRPr="004D7CAF">
        <w:t>Edition focuses on a streamlined "author-date" format to help readers easily locate sources in a reference list. The key components are consistency, the use of a hanging indent in the reference list, and specific formatting for different media types.</w:t>
      </w:r>
    </w:p>
    <w:p w14:paraId="50093031" w14:textId="77777777" w:rsidR="00633522" w:rsidRPr="004D7CAF" w:rsidRDefault="00633522" w:rsidP="00633522">
      <w:pPr>
        <w:pStyle w:val="Heading1"/>
        <w:numPr>
          <w:ilvl w:val="0"/>
          <w:numId w:val="27"/>
        </w:numPr>
      </w:pPr>
      <w:r w:rsidRPr="004D7CAF">
        <w:t>In-Text Citations</w:t>
      </w:r>
    </w:p>
    <w:p w14:paraId="0B8AB606" w14:textId="77777777" w:rsidR="00633522" w:rsidRPr="004D7CAF" w:rsidRDefault="00633522" w:rsidP="00685068">
      <w:pPr>
        <w:pStyle w:val="sparagraphtext"/>
      </w:pPr>
      <w:r w:rsidRPr="004D7CAF">
        <w:t>In-text citations can be parenthetical (at the end of a sentence) or narrative (part of the sentence structure).</w:t>
      </w:r>
    </w:p>
    <w:p w14:paraId="6375BF12" w14:textId="77777777" w:rsidR="00633522" w:rsidRPr="004D7CAF" w:rsidRDefault="00633522" w:rsidP="00633522">
      <w:pPr>
        <w:pStyle w:val="scaptiontablefigure"/>
      </w:pPr>
      <w:r w:rsidRPr="004D7CAF">
        <w:t xml:space="preserve">Table 2. </w:t>
      </w:r>
      <w:r w:rsidR="0025763B">
        <w:t>In-text</w:t>
      </w:r>
      <w:r w:rsidRPr="004D7CAF">
        <w:t xml:space="preserve"> citation </w:t>
      </w:r>
      <w:r w:rsidR="0025763B">
        <w:t>in</w:t>
      </w:r>
      <w:r w:rsidRPr="004D7CAF">
        <w:t xml:space="preserve"> APA 7</w:t>
      </w:r>
      <w:r w:rsidRPr="004D7CAF">
        <w:rPr>
          <w:vertAlign w:val="superscript"/>
        </w:rPr>
        <w:t>th</w:t>
      </w:r>
      <w:r w:rsidRPr="004D7CAF">
        <w:t xml:space="preserve"> Style</w:t>
      </w:r>
    </w:p>
    <w:tbl>
      <w:tblPr>
        <w:tblW w:w="9322" w:type="dxa"/>
        <w:tblLayout w:type="fixed"/>
        <w:tblCellMar>
          <w:left w:w="0" w:type="dxa"/>
          <w:right w:w="0" w:type="dxa"/>
        </w:tblCellMar>
        <w:tblLook w:val="01E0" w:firstRow="1" w:lastRow="1" w:firstColumn="1" w:lastColumn="1" w:noHBand="0" w:noVBand="0"/>
      </w:tblPr>
      <w:tblGrid>
        <w:gridCol w:w="2121"/>
        <w:gridCol w:w="3408"/>
        <w:gridCol w:w="3793"/>
      </w:tblGrid>
      <w:tr w:rsidR="00633522" w:rsidRPr="004D7CAF" w14:paraId="49872062" w14:textId="77777777" w:rsidTr="00396618">
        <w:trPr>
          <w:trHeight w:val="251"/>
        </w:trPr>
        <w:tc>
          <w:tcPr>
            <w:tcW w:w="2121" w:type="dxa"/>
            <w:tcBorders>
              <w:top w:val="single" w:sz="4" w:space="0" w:color="000000"/>
              <w:bottom w:val="single" w:sz="4" w:space="0" w:color="000000"/>
            </w:tcBorders>
          </w:tcPr>
          <w:p w14:paraId="37300CE7" w14:textId="77777777" w:rsidR="00633522" w:rsidRPr="004D7CAF" w:rsidRDefault="00633522" w:rsidP="00396618">
            <w:pPr>
              <w:pStyle w:val="TableParagraph"/>
              <w:spacing w:line="232" w:lineRule="exact"/>
              <w:ind w:left="122"/>
              <w:rPr>
                <w:b/>
              </w:rPr>
            </w:pPr>
            <w:r w:rsidRPr="004D7CAF">
              <w:rPr>
                <w:b/>
              </w:rPr>
              <w:t>Number of Authors</w:t>
            </w:r>
          </w:p>
        </w:tc>
        <w:tc>
          <w:tcPr>
            <w:tcW w:w="3408" w:type="dxa"/>
            <w:tcBorders>
              <w:top w:val="single" w:sz="4" w:space="0" w:color="000000"/>
              <w:bottom w:val="single" w:sz="4" w:space="0" w:color="000000"/>
            </w:tcBorders>
          </w:tcPr>
          <w:p w14:paraId="496BBAF5" w14:textId="77777777" w:rsidR="00633522" w:rsidRPr="004D7CAF" w:rsidRDefault="00633522" w:rsidP="00396618">
            <w:pPr>
              <w:pStyle w:val="TableParagraph"/>
              <w:spacing w:line="232" w:lineRule="exact"/>
              <w:ind w:left="169"/>
              <w:rPr>
                <w:b/>
              </w:rPr>
            </w:pPr>
            <w:r w:rsidRPr="004D7CAF">
              <w:rPr>
                <w:b/>
              </w:rPr>
              <w:t>Parenthetical Citation</w:t>
            </w:r>
          </w:p>
        </w:tc>
        <w:tc>
          <w:tcPr>
            <w:tcW w:w="3793" w:type="dxa"/>
            <w:tcBorders>
              <w:top w:val="single" w:sz="4" w:space="0" w:color="000000"/>
              <w:bottom w:val="single" w:sz="4" w:space="0" w:color="000000"/>
            </w:tcBorders>
          </w:tcPr>
          <w:p w14:paraId="44F015F5" w14:textId="77777777" w:rsidR="00633522" w:rsidRPr="004D7CAF" w:rsidRDefault="00633522" w:rsidP="00396618">
            <w:pPr>
              <w:pStyle w:val="TableParagraph"/>
              <w:spacing w:line="232" w:lineRule="exact"/>
              <w:ind w:left="155"/>
              <w:rPr>
                <w:b/>
              </w:rPr>
            </w:pPr>
            <w:r w:rsidRPr="004D7CAF">
              <w:rPr>
                <w:b/>
              </w:rPr>
              <w:t>Narrative Citation</w:t>
            </w:r>
          </w:p>
        </w:tc>
      </w:tr>
      <w:tr w:rsidR="00633522" w:rsidRPr="004D7CAF" w14:paraId="6B5DE323" w14:textId="77777777" w:rsidTr="00396618">
        <w:trPr>
          <w:trHeight w:val="253"/>
        </w:trPr>
        <w:tc>
          <w:tcPr>
            <w:tcW w:w="2121" w:type="dxa"/>
            <w:tcBorders>
              <w:top w:val="single" w:sz="4" w:space="0" w:color="000000"/>
              <w:bottom w:val="single" w:sz="4" w:space="0" w:color="000000"/>
            </w:tcBorders>
          </w:tcPr>
          <w:p w14:paraId="5FF23B46" w14:textId="77777777" w:rsidR="00633522" w:rsidRPr="004D7CAF" w:rsidRDefault="00633522" w:rsidP="00396618">
            <w:pPr>
              <w:pStyle w:val="TableParagraph"/>
              <w:spacing w:line="234" w:lineRule="exact"/>
              <w:ind w:left="122"/>
            </w:pPr>
            <w:r w:rsidRPr="004D7CAF">
              <w:t>1 Author</w:t>
            </w:r>
          </w:p>
        </w:tc>
        <w:tc>
          <w:tcPr>
            <w:tcW w:w="3408" w:type="dxa"/>
            <w:tcBorders>
              <w:top w:val="single" w:sz="4" w:space="0" w:color="000000"/>
              <w:bottom w:val="single" w:sz="4" w:space="0" w:color="000000"/>
            </w:tcBorders>
          </w:tcPr>
          <w:p w14:paraId="6AD8C6F1" w14:textId="77777777" w:rsidR="00633522" w:rsidRPr="004D7CAF" w:rsidRDefault="00633522" w:rsidP="00396618">
            <w:pPr>
              <w:pStyle w:val="TableParagraph"/>
              <w:spacing w:line="234" w:lineRule="exact"/>
              <w:ind w:left="169"/>
            </w:pPr>
            <w:r w:rsidRPr="004D7CAF">
              <w:t>(Smith, 2020)</w:t>
            </w:r>
          </w:p>
        </w:tc>
        <w:tc>
          <w:tcPr>
            <w:tcW w:w="3793" w:type="dxa"/>
            <w:tcBorders>
              <w:top w:val="single" w:sz="4" w:space="0" w:color="000000"/>
              <w:bottom w:val="single" w:sz="4" w:space="0" w:color="000000"/>
            </w:tcBorders>
          </w:tcPr>
          <w:p w14:paraId="1954F594" w14:textId="77777777" w:rsidR="00633522" w:rsidRPr="004D7CAF" w:rsidRDefault="00633522" w:rsidP="00396618">
            <w:pPr>
              <w:pStyle w:val="TableParagraph"/>
              <w:spacing w:line="234" w:lineRule="exact"/>
              <w:ind w:left="155"/>
            </w:pPr>
            <w:r w:rsidRPr="004D7CAF">
              <w:t>Smith (2020) states...</w:t>
            </w:r>
          </w:p>
        </w:tc>
      </w:tr>
      <w:tr w:rsidR="00633522" w:rsidRPr="004D7CAF" w14:paraId="70D7E186" w14:textId="77777777" w:rsidTr="00396618">
        <w:trPr>
          <w:trHeight w:val="251"/>
        </w:trPr>
        <w:tc>
          <w:tcPr>
            <w:tcW w:w="2121" w:type="dxa"/>
            <w:tcBorders>
              <w:top w:val="single" w:sz="4" w:space="0" w:color="000000"/>
              <w:bottom w:val="single" w:sz="4" w:space="0" w:color="000000"/>
            </w:tcBorders>
          </w:tcPr>
          <w:p w14:paraId="0BDFB4A6" w14:textId="77777777" w:rsidR="00633522" w:rsidRPr="004D7CAF" w:rsidRDefault="00633522" w:rsidP="00396618">
            <w:pPr>
              <w:pStyle w:val="TableParagraph"/>
              <w:spacing w:line="232" w:lineRule="exact"/>
              <w:ind w:left="122"/>
            </w:pPr>
            <w:r w:rsidRPr="004D7CAF">
              <w:t>2 Author</w:t>
            </w:r>
          </w:p>
        </w:tc>
        <w:tc>
          <w:tcPr>
            <w:tcW w:w="3408" w:type="dxa"/>
            <w:tcBorders>
              <w:top w:val="single" w:sz="4" w:space="0" w:color="000000"/>
              <w:bottom w:val="single" w:sz="4" w:space="0" w:color="000000"/>
            </w:tcBorders>
          </w:tcPr>
          <w:p w14:paraId="2021EC65" w14:textId="77777777" w:rsidR="00633522" w:rsidRPr="004D7CAF" w:rsidRDefault="00633522" w:rsidP="00396618">
            <w:pPr>
              <w:pStyle w:val="TableParagraph"/>
              <w:spacing w:line="232" w:lineRule="exact"/>
              <w:ind w:left="169"/>
            </w:pPr>
            <w:r w:rsidRPr="004D7CAF">
              <w:t>(Smith &amp; Jones, 2021)</w:t>
            </w:r>
          </w:p>
        </w:tc>
        <w:tc>
          <w:tcPr>
            <w:tcW w:w="3793" w:type="dxa"/>
            <w:tcBorders>
              <w:top w:val="single" w:sz="4" w:space="0" w:color="000000"/>
              <w:bottom w:val="single" w:sz="4" w:space="0" w:color="000000"/>
            </w:tcBorders>
          </w:tcPr>
          <w:p w14:paraId="507698FC" w14:textId="77777777" w:rsidR="00633522" w:rsidRPr="004D7CAF" w:rsidRDefault="00633522" w:rsidP="00396618">
            <w:pPr>
              <w:pStyle w:val="TableParagraph"/>
              <w:spacing w:line="232" w:lineRule="exact"/>
              <w:ind w:left="155"/>
            </w:pPr>
            <w:r w:rsidRPr="004D7CAF">
              <w:t>Smith and Jones (2021) argue...</w:t>
            </w:r>
          </w:p>
        </w:tc>
      </w:tr>
      <w:tr w:rsidR="00633522" w:rsidRPr="004D7CAF" w14:paraId="6F0CA34C" w14:textId="77777777" w:rsidTr="00396618">
        <w:trPr>
          <w:trHeight w:val="254"/>
        </w:trPr>
        <w:tc>
          <w:tcPr>
            <w:tcW w:w="2121" w:type="dxa"/>
            <w:tcBorders>
              <w:top w:val="single" w:sz="4" w:space="0" w:color="000000"/>
              <w:bottom w:val="single" w:sz="4" w:space="0" w:color="000000"/>
            </w:tcBorders>
          </w:tcPr>
          <w:p w14:paraId="24F3B3B0" w14:textId="77777777" w:rsidR="00633522" w:rsidRPr="004D7CAF" w:rsidRDefault="00633522" w:rsidP="00396618">
            <w:pPr>
              <w:pStyle w:val="TableParagraph"/>
              <w:spacing w:line="234" w:lineRule="exact"/>
              <w:ind w:left="122"/>
            </w:pPr>
            <w:r w:rsidRPr="004D7CAF">
              <w:t>3+ Author</w:t>
            </w:r>
          </w:p>
        </w:tc>
        <w:tc>
          <w:tcPr>
            <w:tcW w:w="3408" w:type="dxa"/>
            <w:tcBorders>
              <w:top w:val="single" w:sz="4" w:space="0" w:color="000000"/>
              <w:bottom w:val="single" w:sz="4" w:space="0" w:color="000000"/>
            </w:tcBorders>
          </w:tcPr>
          <w:p w14:paraId="344130E5" w14:textId="77777777" w:rsidR="00633522" w:rsidRPr="004D7CAF" w:rsidRDefault="00633522" w:rsidP="00396618">
            <w:pPr>
              <w:pStyle w:val="TableParagraph"/>
              <w:spacing w:line="234" w:lineRule="exact"/>
              <w:ind w:left="169"/>
            </w:pPr>
            <w:r w:rsidRPr="004D7CAF">
              <w:t>(Smith et al., 2022)</w:t>
            </w:r>
          </w:p>
        </w:tc>
        <w:tc>
          <w:tcPr>
            <w:tcW w:w="3793" w:type="dxa"/>
            <w:tcBorders>
              <w:top w:val="single" w:sz="4" w:space="0" w:color="000000"/>
              <w:bottom w:val="single" w:sz="4" w:space="0" w:color="000000"/>
            </w:tcBorders>
          </w:tcPr>
          <w:p w14:paraId="43FD7F62" w14:textId="77777777" w:rsidR="00633522" w:rsidRPr="004D7CAF" w:rsidRDefault="00633522" w:rsidP="00396618">
            <w:pPr>
              <w:pStyle w:val="TableParagraph"/>
              <w:spacing w:line="234" w:lineRule="exact"/>
              <w:ind w:left="155"/>
            </w:pPr>
            <w:r w:rsidRPr="004D7CAF">
              <w:t>Smith et al. (2022) found...</w:t>
            </w:r>
          </w:p>
        </w:tc>
      </w:tr>
      <w:tr w:rsidR="00633522" w:rsidRPr="004D7CAF" w14:paraId="5FCCB308" w14:textId="77777777" w:rsidTr="00396618">
        <w:trPr>
          <w:trHeight w:val="506"/>
        </w:trPr>
        <w:tc>
          <w:tcPr>
            <w:tcW w:w="2121" w:type="dxa"/>
            <w:tcBorders>
              <w:top w:val="single" w:sz="4" w:space="0" w:color="000000"/>
              <w:bottom w:val="single" w:sz="4" w:space="0" w:color="000000"/>
            </w:tcBorders>
          </w:tcPr>
          <w:p w14:paraId="52E18C80" w14:textId="77777777" w:rsidR="00633522" w:rsidRPr="004D7CAF" w:rsidRDefault="00633522" w:rsidP="00396618">
            <w:pPr>
              <w:pStyle w:val="TableParagraph"/>
              <w:spacing w:line="247" w:lineRule="exact"/>
              <w:ind w:left="122"/>
            </w:pPr>
            <w:r w:rsidRPr="004D7CAF">
              <w:t>Group/Organization</w:t>
            </w:r>
          </w:p>
        </w:tc>
        <w:tc>
          <w:tcPr>
            <w:tcW w:w="3408" w:type="dxa"/>
            <w:tcBorders>
              <w:top w:val="single" w:sz="4" w:space="0" w:color="000000"/>
              <w:bottom w:val="single" w:sz="4" w:space="0" w:color="000000"/>
            </w:tcBorders>
          </w:tcPr>
          <w:p w14:paraId="31D7E7F0" w14:textId="77777777" w:rsidR="00633522" w:rsidRPr="004D7CAF" w:rsidRDefault="00633522" w:rsidP="00396618">
            <w:pPr>
              <w:pStyle w:val="TableParagraph"/>
              <w:spacing w:line="247" w:lineRule="exact"/>
              <w:ind w:left="169"/>
            </w:pPr>
            <w:r w:rsidRPr="004D7CAF">
              <w:t>(World Health Organization, 2023)</w:t>
            </w:r>
          </w:p>
        </w:tc>
        <w:tc>
          <w:tcPr>
            <w:tcW w:w="3793" w:type="dxa"/>
            <w:tcBorders>
              <w:top w:val="single" w:sz="4" w:space="0" w:color="000000"/>
              <w:bottom w:val="single" w:sz="4" w:space="0" w:color="000000"/>
            </w:tcBorders>
          </w:tcPr>
          <w:p w14:paraId="42E9A912" w14:textId="77777777" w:rsidR="00633522" w:rsidRPr="004D7CAF" w:rsidRDefault="00633522" w:rsidP="00396618">
            <w:pPr>
              <w:pStyle w:val="TableParagraph"/>
              <w:spacing w:line="247" w:lineRule="exact"/>
              <w:ind w:left="155"/>
            </w:pPr>
            <w:r w:rsidRPr="004D7CAF">
              <w:t>The World Health Organization</w:t>
            </w:r>
          </w:p>
          <w:p w14:paraId="1907EAF0" w14:textId="77777777" w:rsidR="00633522" w:rsidRPr="004D7CAF" w:rsidRDefault="00633522" w:rsidP="00396618">
            <w:pPr>
              <w:pStyle w:val="TableParagraph"/>
              <w:spacing w:before="1" w:line="238" w:lineRule="exact"/>
              <w:ind w:left="155"/>
            </w:pPr>
            <w:r w:rsidRPr="004D7CAF">
              <w:t>(</w:t>
            </w:r>
            <w:proofErr w:type="gramStart"/>
            <w:r w:rsidRPr="004D7CAF">
              <w:t>2023)...</w:t>
            </w:r>
            <w:proofErr w:type="gramEnd"/>
          </w:p>
        </w:tc>
      </w:tr>
    </w:tbl>
    <w:p w14:paraId="4AFD1C70" w14:textId="77777777" w:rsidR="00633522" w:rsidRPr="004D7CAF" w:rsidRDefault="00633522" w:rsidP="00685068">
      <w:pPr>
        <w:pStyle w:val="sparagraphtext"/>
      </w:pPr>
    </w:p>
    <w:p w14:paraId="6B38C90E" w14:textId="77777777" w:rsidR="00633522" w:rsidRPr="004D7CAF" w:rsidRDefault="00633522" w:rsidP="00685068">
      <w:pPr>
        <w:pStyle w:val="sparagraphtext"/>
        <w:numPr>
          <w:ilvl w:val="0"/>
          <w:numId w:val="22"/>
        </w:numPr>
      </w:pPr>
      <w:r w:rsidRPr="004D7CAF">
        <w:rPr>
          <w:b/>
          <w:bCs/>
        </w:rPr>
        <w:t>Direct Quotes:</w:t>
      </w:r>
      <w:r w:rsidRPr="004D7CAF">
        <w:t xml:space="preserve"> You must include a page number (e.g., p. 15 or pp. 20–21) or a paragraph number (para. 4) in case the original source has numbered </w:t>
      </w:r>
      <w:r w:rsidR="000F2D7F">
        <w:t>paragraphs</w:t>
      </w:r>
      <w:r w:rsidRPr="004D7CAF">
        <w:t xml:space="preserve"> for online sources.</w:t>
      </w:r>
    </w:p>
    <w:p w14:paraId="7C860C27" w14:textId="77777777" w:rsidR="00633522" w:rsidRPr="004D7CAF" w:rsidRDefault="00633522" w:rsidP="00685068">
      <w:pPr>
        <w:pStyle w:val="sparagraphtext"/>
        <w:numPr>
          <w:ilvl w:val="0"/>
          <w:numId w:val="22"/>
        </w:numPr>
      </w:pPr>
      <w:r w:rsidRPr="004D7CAF">
        <w:rPr>
          <w:b/>
          <w:bCs/>
        </w:rPr>
        <w:t>Multiple Works:</w:t>
      </w:r>
      <w:r w:rsidRPr="004D7CAF">
        <w:t xml:space="preserve"> List them alphabetically, separated by a semicolon: (Adams, 2018; Brown, 2015).</w:t>
      </w:r>
    </w:p>
    <w:p w14:paraId="3D8D2DED" w14:textId="77777777" w:rsidR="00633522" w:rsidRPr="004D7CAF" w:rsidRDefault="00633522" w:rsidP="00633522">
      <w:pPr>
        <w:pStyle w:val="Heading1"/>
      </w:pPr>
      <w:r w:rsidRPr="004D7CAF">
        <w:t>The Reference List</w:t>
      </w:r>
    </w:p>
    <w:p w14:paraId="6C27BD61" w14:textId="77777777" w:rsidR="00685068" w:rsidRPr="00685068" w:rsidRDefault="00685068" w:rsidP="00685068">
      <w:pPr>
        <w:pStyle w:val="sparagraphtext"/>
      </w:pPr>
      <w:r w:rsidRPr="00685068">
        <w:t>Begin the reference list on a new page with the centered, bold heading References. Alphabetize entries by the first author’s surname and apply a 0.5-inch hanging indent.</w:t>
      </w:r>
    </w:p>
    <w:p w14:paraId="4B991BBD" w14:textId="77777777" w:rsidR="00633522" w:rsidRPr="004D7CAF" w:rsidRDefault="00633522" w:rsidP="00633522">
      <w:pPr>
        <w:pStyle w:val="Heading1"/>
      </w:pPr>
      <w:r w:rsidRPr="004D7CAF">
        <w:t>Structure of References</w:t>
      </w:r>
    </w:p>
    <w:p w14:paraId="4BC9F1E8" w14:textId="77777777" w:rsidR="00633522" w:rsidRPr="004D7CAF" w:rsidRDefault="00633522" w:rsidP="00685068">
      <w:pPr>
        <w:pStyle w:val="sparagraphtext"/>
      </w:pPr>
      <w:r w:rsidRPr="004D7CAF">
        <w:t>Each reference must include:</w:t>
      </w:r>
    </w:p>
    <w:p w14:paraId="1D523FBA" w14:textId="77777777" w:rsidR="00633522" w:rsidRPr="004D7CAF" w:rsidRDefault="00633522" w:rsidP="00685068">
      <w:pPr>
        <w:pStyle w:val="sparagraphtext"/>
        <w:numPr>
          <w:ilvl w:val="0"/>
          <w:numId w:val="23"/>
        </w:numPr>
      </w:pPr>
      <w:r w:rsidRPr="004D7CAF">
        <w:t>Author(s)</w:t>
      </w:r>
    </w:p>
    <w:p w14:paraId="7763925E" w14:textId="77777777" w:rsidR="00633522" w:rsidRPr="004D7CAF" w:rsidRDefault="00633522" w:rsidP="00685068">
      <w:pPr>
        <w:pStyle w:val="sparagraphtext"/>
        <w:numPr>
          <w:ilvl w:val="0"/>
          <w:numId w:val="23"/>
        </w:numPr>
      </w:pPr>
      <w:r w:rsidRPr="004D7CAF">
        <w:t>Year of publication (in parentheses)</w:t>
      </w:r>
    </w:p>
    <w:p w14:paraId="41F30B25" w14:textId="77777777" w:rsidR="00633522" w:rsidRPr="004D7CAF" w:rsidRDefault="00633522" w:rsidP="00685068">
      <w:pPr>
        <w:pStyle w:val="sparagraphtext"/>
        <w:numPr>
          <w:ilvl w:val="0"/>
          <w:numId w:val="23"/>
        </w:numPr>
      </w:pPr>
      <w:r w:rsidRPr="004D7CAF">
        <w:t>Title of work</w:t>
      </w:r>
    </w:p>
    <w:p w14:paraId="23FF72F8" w14:textId="77777777" w:rsidR="00633522" w:rsidRPr="004D7CAF" w:rsidRDefault="00633522" w:rsidP="00685068">
      <w:pPr>
        <w:pStyle w:val="sparagraphtext"/>
        <w:numPr>
          <w:ilvl w:val="0"/>
          <w:numId w:val="23"/>
        </w:numPr>
      </w:pPr>
      <w:r w:rsidRPr="004D7CAF">
        <w:t>Source (journal/book/publisher/URL/etc.)</w:t>
      </w:r>
    </w:p>
    <w:p w14:paraId="19EA567C" w14:textId="77777777" w:rsidR="00633522" w:rsidRPr="004D7CAF" w:rsidRDefault="00633522" w:rsidP="00685068">
      <w:pPr>
        <w:pStyle w:val="sparagraphtext"/>
      </w:pPr>
      <w:r w:rsidRPr="004D7CAF">
        <w:t>Author Formatting</w:t>
      </w:r>
    </w:p>
    <w:p w14:paraId="4E0483F9" w14:textId="77777777" w:rsidR="00633522" w:rsidRPr="004D7CAF" w:rsidRDefault="00633522" w:rsidP="00685068">
      <w:pPr>
        <w:pStyle w:val="sparagraphtext"/>
        <w:numPr>
          <w:ilvl w:val="0"/>
          <w:numId w:val="24"/>
        </w:numPr>
      </w:pPr>
      <w:r w:rsidRPr="004D7CAF">
        <w:t>Surname followed by initials</w:t>
      </w:r>
    </w:p>
    <w:p w14:paraId="1E47D8C0" w14:textId="77777777" w:rsidR="00633522" w:rsidRPr="004D7CAF" w:rsidRDefault="00633522" w:rsidP="00685068">
      <w:pPr>
        <w:pStyle w:val="sparagraphtext"/>
        <w:numPr>
          <w:ilvl w:val="0"/>
          <w:numId w:val="24"/>
        </w:numPr>
      </w:pPr>
      <w:r w:rsidRPr="004D7CAF">
        <w:t>Authors separated by commas</w:t>
      </w:r>
    </w:p>
    <w:p w14:paraId="455309CD" w14:textId="77777777" w:rsidR="00685068" w:rsidRPr="005D71B8" w:rsidRDefault="00685068" w:rsidP="00685068">
      <w:pPr>
        <w:pStyle w:val="sparagraphtext"/>
        <w:numPr>
          <w:ilvl w:val="0"/>
          <w:numId w:val="24"/>
        </w:numPr>
      </w:pPr>
      <w:r w:rsidRPr="005D71B8">
        <w:lastRenderedPageBreak/>
        <w:t>List all authors when a work has 20 or fewer authors. For 21 or more, list the first 19 authors, an ellipsis, and the final author; do not use et al. in the reference entry.</w:t>
      </w:r>
    </w:p>
    <w:p w14:paraId="1DABE553" w14:textId="77777777" w:rsidR="00633522" w:rsidRPr="004D7CAF" w:rsidRDefault="00633522" w:rsidP="00685068">
      <w:pPr>
        <w:pStyle w:val="sparagraphtext"/>
        <w:numPr>
          <w:ilvl w:val="0"/>
          <w:numId w:val="24"/>
        </w:numPr>
      </w:pPr>
      <w:r w:rsidRPr="004D7CAF">
        <w:t>If no author → title moves to first position</w:t>
      </w:r>
    </w:p>
    <w:p w14:paraId="6689718C" w14:textId="77777777" w:rsidR="00633522" w:rsidRPr="004D7CAF" w:rsidRDefault="00633522" w:rsidP="00685068">
      <w:pPr>
        <w:pStyle w:val="sparagraphtext"/>
      </w:pPr>
      <w:r w:rsidRPr="004D7CAF">
        <w:t>Year of Publication</w:t>
      </w:r>
    </w:p>
    <w:p w14:paraId="41D6043E" w14:textId="77777777" w:rsidR="00633522" w:rsidRPr="004D7CAF" w:rsidRDefault="00633522" w:rsidP="00685068">
      <w:pPr>
        <w:pStyle w:val="sparagraphtext"/>
        <w:numPr>
          <w:ilvl w:val="0"/>
          <w:numId w:val="25"/>
        </w:numPr>
      </w:pPr>
      <w:r w:rsidRPr="004D7CAF">
        <w:t>Written in parentheses after authors</w:t>
      </w:r>
    </w:p>
    <w:p w14:paraId="4A6D8614" w14:textId="77777777" w:rsidR="00633522" w:rsidRPr="004D7CAF" w:rsidRDefault="00633522" w:rsidP="00685068">
      <w:pPr>
        <w:pStyle w:val="sparagraphtext"/>
        <w:numPr>
          <w:ilvl w:val="0"/>
          <w:numId w:val="25"/>
        </w:numPr>
      </w:pPr>
      <w:r w:rsidRPr="004D7CAF">
        <w:t>Example: (2020)</w:t>
      </w:r>
    </w:p>
    <w:p w14:paraId="66BD9903" w14:textId="77777777" w:rsidR="00633522" w:rsidRPr="004D7CAF" w:rsidRDefault="00633522" w:rsidP="00685068">
      <w:pPr>
        <w:pStyle w:val="sparagraphtext"/>
        <w:numPr>
          <w:ilvl w:val="0"/>
          <w:numId w:val="25"/>
        </w:numPr>
      </w:pPr>
      <w:r w:rsidRPr="004D7CAF">
        <w:t>If not available: (n.d.)</w:t>
      </w:r>
    </w:p>
    <w:p w14:paraId="12A3E993" w14:textId="77777777" w:rsidR="00633522" w:rsidRPr="004D7CAF" w:rsidRDefault="00633522" w:rsidP="00633522">
      <w:pPr>
        <w:pStyle w:val="Heading1"/>
      </w:pPr>
      <w:r w:rsidRPr="004D7CAF">
        <w:t>How to Cite Using APA 7th Style (Examples)</w:t>
      </w:r>
    </w:p>
    <w:p w14:paraId="35446BF1" w14:textId="77777777" w:rsidR="00633522" w:rsidRPr="004D7CAF" w:rsidRDefault="00685068" w:rsidP="00685068">
      <w:pPr>
        <w:pStyle w:val="sparagraphtext"/>
      </w:pPr>
      <w:r w:rsidRPr="00685068">
        <w:t>The formats below follow APA 7th edition. Italicize titles and volume numbers as indicated by the examples. Replace all bracketed placeholders with verified details. Consult the official APA Style reference examples for further source types: https://apastyle.apa.org/style-grammar-guidelines/references/examples</w:t>
      </w:r>
      <w:r w:rsidR="00633522" w:rsidRPr="004D7CAF">
        <w:t xml:space="preserve"> </w:t>
      </w:r>
    </w:p>
    <w:p w14:paraId="1CEDD797" w14:textId="77777777" w:rsidR="00633522" w:rsidRPr="004D7CAF" w:rsidRDefault="00633522" w:rsidP="00633522">
      <w:pPr>
        <w:pStyle w:val="Heading2"/>
      </w:pPr>
      <w:r w:rsidRPr="004D7CAF">
        <w:t>Journal Articles</w:t>
      </w:r>
      <w:r w:rsidRPr="004D7CAF">
        <w:tab/>
        <w:t xml:space="preserve"> </w:t>
      </w:r>
    </w:p>
    <w:p w14:paraId="6B7489EE" w14:textId="77777777" w:rsidR="00633522" w:rsidRPr="004D7CAF" w:rsidRDefault="00633522" w:rsidP="00633522">
      <w:pPr>
        <w:ind w:firstLine="0"/>
        <w:rPr>
          <w:b/>
          <w:bCs/>
        </w:rPr>
      </w:pPr>
      <w:r w:rsidRPr="004D7CAF">
        <w:rPr>
          <w:b/>
          <w:bCs/>
        </w:rPr>
        <w:t>Format</w:t>
      </w:r>
    </w:p>
    <w:p w14:paraId="70DC53A3" w14:textId="77777777" w:rsidR="00685068" w:rsidRDefault="00685068" w:rsidP="00685068">
      <w:pPr>
        <w:pStyle w:val="sreferencelist"/>
        <w:rPr>
          <w:shd w:val="clear" w:color="auto" w:fill="FFFFFF"/>
        </w:rPr>
      </w:pPr>
      <w:r w:rsidRPr="00685068">
        <w:t>Author</w:t>
      </w:r>
      <w:r w:rsidRPr="00685068">
        <w:rPr>
          <w:shd w:val="clear" w:color="auto" w:fill="FFFFFF"/>
        </w:rPr>
        <w:t xml:space="preserve">, A. A., &amp; Author, B. B. (Year). Title of article in sentence case. </w:t>
      </w:r>
      <w:r w:rsidRPr="00685068">
        <w:rPr>
          <w:i/>
          <w:iCs/>
          <w:shd w:val="clear" w:color="auto" w:fill="FFFFFF"/>
        </w:rPr>
        <w:t>Journal Name in Title Case</w:t>
      </w:r>
      <w:r w:rsidRPr="00685068">
        <w:rPr>
          <w:shd w:val="clear" w:color="auto" w:fill="FFFFFF"/>
        </w:rPr>
        <w:t xml:space="preserve">, </w:t>
      </w:r>
      <w:r w:rsidRPr="00685068">
        <w:rPr>
          <w:i/>
          <w:iCs/>
          <w:shd w:val="clear" w:color="auto" w:fill="FFFFFF"/>
        </w:rPr>
        <w:t>Volume</w:t>
      </w:r>
      <w:r w:rsidRPr="00685068">
        <w:rPr>
          <w:shd w:val="clear" w:color="auto" w:fill="FFFFFF"/>
        </w:rPr>
        <w:t xml:space="preserve">(Issue), page range. </w:t>
      </w:r>
      <w:hyperlink r:id="rId13" w:history="1">
        <w:r w:rsidRPr="00685068">
          <w:rPr>
            <w:rStyle w:val="Hyperlink"/>
            <w:shd w:val="clear" w:color="auto" w:fill="FFFFFF"/>
          </w:rPr>
          <w:t>https://doi.org/xxxx</w:t>
        </w:r>
      </w:hyperlink>
    </w:p>
    <w:p w14:paraId="4F818EDF" w14:textId="77777777" w:rsidR="00633522" w:rsidRPr="004D7CAF" w:rsidRDefault="00633522" w:rsidP="00685068">
      <w:pPr>
        <w:ind w:firstLine="0"/>
        <w:rPr>
          <w:b/>
          <w:bCs/>
        </w:rPr>
      </w:pPr>
      <w:r w:rsidRPr="004D7CAF">
        <w:rPr>
          <w:b/>
          <w:bCs/>
        </w:rPr>
        <w:t>Example</w:t>
      </w:r>
    </w:p>
    <w:p w14:paraId="3852E830" w14:textId="77777777" w:rsidR="00685068" w:rsidRDefault="00685068" w:rsidP="00685068">
      <w:pPr>
        <w:pStyle w:val="sreferencelist"/>
      </w:pPr>
      <w:r w:rsidRPr="00685068">
        <w:rPr>
          <w:shd w:val="clear" w:color="auto" w:fill="FFFFFF"/>
        </w:rPr>
        <w:t>Murzynski</w:t>
      </w:r>
      <w:r>
        <w:t xml:space="preserve">, J., &amp; Degelman, D. (1996). Title of the article. </w:t>
      </w:r>
      <w:r>
        <w:rPr>
          <w:rStyle w:val="Emphasis"/>
        </w:rPr>
        <w:t>Journal of Applied Social Psychology</w:t>
      </w:r>
      <w:r>
        <w:t xml:space="preserve">, </w:t>
      </w:r>
      <w:r>
        <w:rPr>
          <w:rStyle w:val="Emphasis"/>
        </w:rPr>
        <w:t>26</w:t>
      </w:r>
      <w:r>
        <w:t>(17), 1617–1626.</w:t>
      </w:r>
    </w:p>
    <w:p w14:paraId="5FA257D8" w14:textId="77777777" w:rsidR="00685068" w:rsidRDefault="00685068" w:rsidP="00685068">
      <w:pPr>
        <w:pStyle w:val="sreferencelist"/>
      </w:pPr>
      <w:r>
        <w:t xml:space="preserve">Nicoll, L. H., </w:t>
      </w:r>
      <w:r w:rsidRPr="00685068">
        <w:rPr>
          <w:shd w:val="clear" w:color="auto" w:fill="FFFFFF"/>
        </w:rPr>
        <w:t>Oermann</w:t>
      </w:r>
      <w:r>
        <w:t xml:space="preserve">, M. H., Chinn, P. L., Conklin, J. L., Amarasekara, S., &amp; McCarty, M. (2018). Guidance provided to authors on citing and formatting references in nursing journals. </w:t>
      </w:r>
      <w:r>
        <w:rPr>
          <w:rStyle w:val="Emphasis"/>
        </w:rPr>
        <w:t>Journal for Nurses in Professional Development</w:t>
      </w:r>
      <w:r>
        <w:t xml:space="preserve">, </w:t>
      </w:r>
      <w:r>
        <w:rPr>
          <w:rStyle w:val="Emphasis"/>
        </w:rPr>
        <w:t>34</w:t>
      </w:r>
      <w:r>
        <w:t xml:space="preserve">(2), 54–59. </w:t>
      </w:r>
      <w:hyperlink r:id="rId14" w:history="1">
        <w:r>
          <w:rPr>
            <w:rStyle w:val="Hyperlink"/>
          </w:rPr>
          <w:t>https://doi.org/10.1097/nnd.0000000000000430</w:t>
        </w:r>
      </w:hyperlink>
    </w:p>
    <w:p w14:paraId="7210F493" w14:textId="77777777" w:rsidR="00633522" w:rsidRPr="004D7CAF" w:rsidRDefault="00633522" w:rsidP="00633522">
      <w:pPr>
        <w:pStyle w:val="Heading2"/>
      </w:pPr>
      <w:r w:rsidRPr="004D7CAF">
        <w:t>Magazine and Newspaper Articles</w:t>
      </w:r>
      <w:r w:rsidRPr="004D7CAF">
        <w:tab/>
        <w:t xml:space="preserve"> </w:t>
      </w:r>
    </w:p>
    <w:p w14:paraId="0F8395F4" w14:textId="77777777" w:rsidR="006654A3" w:rsidRDefault="006654A3" w:rsidP="00633522">
      <w:pPr>
        <w:ind w:firstLine="0"/>
        <w:rPr>
          <w:b/>
          <w:bCs/>
        </w:rPr>
      </w:pPr>
      <w:r>
        <w:rPr>
          <w:b/>
          <w:bCs/>
        </w:rPr>
        <w:t>Format (Magazine)</w:t>
      </w:r>
    </w:p>
    <w:p w14:paraId="461C7081" w14:textId="77777777" w:rsidR="006654A3" w:rsidRDefault="006654A3" w:rsidP="006654A3">
      <w:pPr>
        <w:pStyle w:val="sreferencelist"/>
      </w:pPr>
      <w:r w:rsidRPr="006654A3">
        <w:rPr>
          <w:shd w:val="clear" w:color="auto" w:fill="FFFFFF"/>
        </w:rPr>
        <w:t>Author</w:t>
      </w:r>
      <w:r>
        <w:t xml:space="preserve">, A. A. (Year, Month Day). Title of article. </w:t>
      </w:r>
      <w:r>
        <w:rPr>
          <w:rStyle w:val="Emphasis"/>
        </w:rPr>
        <w:t>Magazine Name</w:t>
      </w:r>
      <w:r>
        <w:t xml:space="preserve">, </w:t>
      </w:r>
      <w:r>
        <w:rPr>
          <w:rStyle w:val="Emphasis"/>
        </w:rPr>
        <w:t>Volume</w:t>
      </w:r>
      <w:r>
        <w:t>(Issue), page range. URL</w:t>
      </w:r>
    </w:p>
    <w:p w14:paraId="4C14EDEA" w14:textId="77777777" w:rsidR="006654A3" w:rsidRDefault="006654A3" w:rsidP="006654A3">
      <w:pPr>
        <w:ind w:firstLine="0"/>
        <w:jc w:val="left"/>
        <w:rPr>
          <w:b/>
          <w:bCs/>
        </w:rPr>
      </w:pPr>
      <w:r w:rsidRPr="006654A3">
        <w:rPr>
          <w:b/>
          <w:bCs/>
        </w:rPr>
        <w:t>Format (</w:t>
      </w:r>
      <w:r>
        <w:rPr>
          <w:b/>
          <w:bCs/>
        </w:rPr>
        <w:t>N</w:t>
      </w:r>
      <w:r w:rsidRPr="006654A3">
        <w:rPr>
          <w:b/>
          <w:bCs/>
        </w:rPr>
        <w:t>ewspaper)</w:t>
      </w:r>
      <w:r w:rsidRPr="006654A3">
        <w:rPr>
          <w:b/>
          <w:bCs/>
        </w:rPr>
        <w:br/>
      </w:r>
      <w:r w:rsidRPr="006654A3">
        <w:t xml:space="preserve">Author, A. A. (Year, Month Day). Title of article. </w:t>
      </w:r>
      <w:r w:rsidRPr="006654A3">
        <w:rPr>
          <w:i/>
          <w:iCs/>
        </w:rPr>
        <w:t>Newspaper Name</w:t>
      </w:r>
      <w:r w:rsidRPr="006654A3">
        <w:t>. URL</w:t>
      </w:r>
    </w:p>
    <w:p w14:paraId="59F7F6CF" w14:textId="77777777" w:rsidR="00633522" w:rsidRPr="004D7CAF" w:rsidRDefault="00633522" w:rsidP="00633522">
      <w:pPr>
        <w:ind w:firstLine="0"/>
        <w:rPr>
          <w:b/>
          <w:bCs/>
        </w:rPr>
      </w:pPr>
      <w:r w:rsidRPr="004D7CAF">
        <w:rPr>
          <w:b/>
          <w:bCs/>
        </w:rPr>
        <w:t>Example</w:t>
      </w:r>
    </w:p>
    <w:p w14:paraId="18C44402" w14:textId="77777777" w:rsidR="006654A3" w:rsidRDefault="006654A3" w:rsidP="006654A3">
      <w:pPr>
        <w:pStyle w:val="sreferencelist"/>
      </w:pPr>
      <w:r>
        <w:t xml:space="preserve">Kandel, E. R., &amp; Squire, L. R. (2000, November 10). Article title. </w:t>
      </w:r>
      <w:r>
        <w:rPr>
          <w:rStyle w:val="Emphasis"/>
        </w:rPr>
        <w:t>Science</w:t>
      </w:r>
      <w:r>
        <w:t xml:space="preserve">, </w:t>
      </w:r>
      <w:r>
        <w:rPr>
          <w:rStyle w:val="Emphasis"/>
        </w:rPr>
        <w:t>290</w:t>
      </w:r>
      <w:r>
        <w:t>(5494), 1113–1120.</w:t>
      </w:r>
    </w:p>
    <w:p w14:paraId="3C71CE47" w14:textId="77777777" w:rsidR="006654A3" w:rsidRDefault="006654A3" w:rsidP="006654A3">
      <w:pPr>
        <w:pStyle w:val="sreferencelist"/>
      </w:pPr>
      <w:r>
        <w:t xml:space="preserve">New drug appears to sharply cut risk of death from heart failure. (1993, July 15). </w:t>
      </w:r>
      <w:r>
        <w:rPr>
          <w:rStyle w:val="Emphasis"/>
        </w:rPr>
        <w:t>The Washington Post</w:t>
      </w:r>
      <w:r>
        <w:t>, A12.</w:t>
      </w:r>
    </w:p>
    <w:p w14:paraId="7503538E" w14:textId="77777777" w:rsidR="00633522" w:rsidRPr="004D7CAF" w:rsidRDefault="00633522" w:rsidP="00633522">
      <w:pPr>
        <w:pStyle w:val="sreferencelist"/>
      </w:pPr>
      <w:r w:rsidRPr="004D7CAF">
        <w:t>.</w:t>
      </w:r>
    </w:p>
    <w:p w14:paraId="1BA95FA8" w14:textId="77777777" w:rsidR="00633522" w:rsidRPr="004D7CAF" w:rsidRDefault="00633522" w:rsidP="00633522">
      <w:pPr>
        <w:pStyle w:val="Heading2"/>
      </w:pPr>
      <w:r w:rsidRPr="004D7CAF">
        <w:lastRenderedPageBreak/>
        <w:t>Books</w:t>
      </w:r>
      <w:r w:rsidRPr="004D7CAF">
        <w:tab/>
        <w:t xml:space="preserve"> </w:t>
      </w:r>
    </w:p>
    <w:p w14:paraId="4BC76741" w14:textId="77777777" w:rsidR="00633522" w:rsidRPr="004D7CAF" w:rsidRDefault="00633522" w:rsidP="00633522">
      <w:pPr>
        <w:ind w:firstLine="0"/>
        <w:rPr>
          <w:b/>
          <w:bCs/>
        </w:rPr>
      </w:pPr>
      <w:r w:rsidRPr="004D7CAF">
        <w:rPr>
          <w:b/>
          <w:bCs/>
        </w:rPr>
        <w:t>Format</w:t>
      </w:r>
    </w:p>
    <w:p w14:paraId="3BD0FD6F" w14:textId="77777777" w:rsidR="00D84FDB" w:rsidRDefault="00D84FDB" w:rsidP="00D84FDB">
      <w:pPr>
        <w:ind w:firstLine="0"/>
        <w:rPr>
          <w:shd w:val="clear" w:color="auto" w:fill="FFFFFF"/>
        </w:rPr>
      </w:pPr>
      <w:r w:rsidRPr="00D84FDB">
        <w:rPr>
          <w:shd w:val="clear" w:color="auto" w:fill="FFFFFF"/>
        </w:rPr>
        <w:t xml:space="preserve">Author, A. A. (Year). </w:t>
      </w:r>
      <w:r w:rsidRPr="00D84FDB">
        <w:rPr>
          <w:i/>
          <w:iCs/>
          <w:shd w:val="clear" w:color="auto" w:fill="FFFFFF"/>
        </w:rPr>
        <w:t>Book title in sentence case</w:t>
      </w:r>
      <w:r w:rsidRPr="00D84FDB">
        <w:rPr>
          <w:shd w:val="clear" w:color="auto" w:fill="FFFFFF"/>
        </w:rPr>
        <w:t>. Publisher.</w:t>
      </w:r>
    </w:p>
    <w:p w14:paraId="5B97567A" w14:textId="77777777" w:rsidR="00633522" w:rsidRPr="004D7CAF" w:rsidRDefault="00633522" w:rsidP="00D84FDB">
      <w:pPr>
        <w:ind w:firstLine="0"/>
        <w:rPr>
          <w:b/>
          <w:bCs/>
        </w:rPr>
      </w:pPr>
      <w:r w:rsidRPr="004D7CAF">
        <w:rPr>
          <w:b/>
          <w:bCs/>
        </w:rPr>
        <w:t>Example</w:t>
      </w:r>
    </w:p>
    <w:p w14:paraId="57DD6747" w14:textId="77777777" w:rsidR="00633522" w:rsidRPr="004D7CAF" w:rsidRDefault="006274A5" w:rsidP="006274A5">
      <w:pPr>
        <w:pStyle w:val="sreferencelist"/>
      </w:pPr>
      <w:r w:rsidRPr="006274A5">
        <w:t xml:space="preserve">Paloutzian, R. F. (1996). </w:t>
      </w:r>
      <w:r w:rsidRPr="006274A5">
        <w:rPr>
          <w:i/>
          <w:iCs/>
        </w:rPr>
        <w:t>Invitation to the psychology of religion</w:t>
      </w:r>
      <w:r w:rsidRPr="006274A5">
        <w:t>. Allyn &amp; Bacon.</w:t>
      </w:r>
    </w:p>
    <w:p w14:paraId="63CFEA47" w14:textId="77777777" w:rsidR="00633522" w:rsidRPr="004D7CAF" w:rsidRDefault="00633522" w:rsidP="00633522">
      <w:pPr>
        <w:pStyle w:val="Heading2"/>
      </w:pPr>
      <w:r w:rsidRPr="004D7CAF">
        <w:t>Chapter in Edited Book</w:t>
      </w:r>
      <w:r w:rsidRPr="004D7CAF">
        <w:tab/>
        <w:t xml:space="preserve"> </w:t>
      </w:r>
    </w:p>
    <w:p w14:paraId="3A5B9DAE" w14:textId="77777777" w:rsidR="00633522" w:rsidRPr="004D7CAF" w:rsidRDefault="00633522" w:rsidP="00633522">
      <w:pPr>
        <w:ind w:firstLine="0"/>
        <w:rPr>
          <w:b/>
          <w:bCs/>
        </w:rPr>
      </w:pPr>
      <w:r w:rsidRPr="004D7CAF">
        <w:rPr>
          <w:b/>
          <w:bCs/>
        </w:rPr>
        <w:t>Format</w:t>
      </w:r>
    </w:p>
    <w:p w14:paraId="67BCE7A9" w14:textId="77777777" w:rsidR="00633522" w:rsidRPr="004D7CAF" w:rsidRDefault="00A63430" w:rsidP="00A63430">
      <w:pPr>
        <w:pStyle w:val="sparagraphtext"/>
        <w:ind w:firstLine="0"/>
      </w:pPr>
      <w:r w:rsidRPr="00A63430">
        <w:t xml:space="preserve">Author, A. A. (Year). Title of chapter. In B. B. Editor (Ed.), </w:t>
      </w:r>
      <w:r w:rsidRPr="00A63430">
        <w:rPr>
          <w:i/>
          <w:iCs/>
        </w:rPr>
        <w:t>Book title</w:t>
      </w:r>
      <w:r w:rsidRPr="00A63430">
        <w:t xml:space="preserve"> (pp. xx–xx). Publisher</w:t>
      </w:r>
    </w:p>
    <w:p w14:paraId="55103B39" w14:textId="77777777" w:rsidR="00633522" w:rsidRPr="004D7CAF" w:rsidRDefault="00633522" w:rsidP="00633522">
      <w:pPr>
        <w:ind w:firstLine="0"/>
      </w:pPr>
      <w:r w:rsidRPr="004D7CAF">
        <w:rPr>
          <w:b/>
          <w:bCs/>
        </w:rPr>
        <w:t>Example</w:t>
      </w:r>
    </w:p>
    <w:p w14:paraId="6ABCEB12" w14:textId="77777777" w:rsidR="00633522" w:rsidRPr="004D7CAF" w:rsidRDefault="00633522" w:rsidP="00633522">
      <w:pPr>
        <w:pStyle w:val="sreferencelist"/>
      </w:pPr>
      <w:r w:rsidRPr="004D7CAF">
        <w:t xml:space="preserve">Ali, M. (2020). Renewable energy trends. In S. Ahmed (Ed.), </w:t>
      </w:r>
      <w:r w:rsidRPr="000F2D7F">
        <w:rPr>
          <w:i/>
          <w:iCs/>
        </w:rPr>
        <w:t>Energy studies</w:t>
      </w:r>
      <w:r w:rsidRPr="004D7CAF">
        <w:t xml:space="preserve"> (pp. 45–60). Springer.</w:t>
      </w:r>
    </w:p>
    <w:p w14:paraId="6C930AEC" w14:textId="77777777" w:rsidR="00633522" w:rsidRPr="004D7CAF" w:rsidRDefault="00633522" w:rsidP="00633522">
      <w:pPr>
        <w:pStyle w:val="Heading2"/>
      </w:pPr>
      <w:r w:rsidRPr="004D7CAF">
        <w:t>Thesis / Dissertation</w:t>
      </w:r>
      <w:r w:rsidRPr="004D7CAF">
        <w:tab/>
      </w:r>
    </w:p>
    <w:p w14:paraId="6016E376" w14:textId="77777777" w:rsidR="00633522" w:rsidRPr="004D7CAF" w:rsidRDefault="00633522" w:rsidP="00633522">
      <w:pPr>
        <w:ind w:firstLine="0"/>
      </w:pPr>
      <w:r w:rsidRPr="004D7CAF">
        <w:t xml:space="preserve"> </w:t>
      </w:r>
      <w:r w:rsidRPr="004D7CAF">
        <w:rPr>
          <w:b/>
          <w:bCs/>
        </w:rPr>
        <w:t>Format</w:t>
      </w:r>
    </w:p>
    <w:p w14:paraId="69211D13" w14:textId="77777777" w:rsidR="00A63430" w:rsidRDefault="00A63430" w:rsidP="00A63430">
      <w:pPr>
        <w:pStyle w:val="sreferencelist"/>
      </w:pPr>
      <w:r>
        <w:t xml:space="preserve">Author, A. A. (Year). </w:t>
      </w:r>
      <w:r>
        <w:rPr>
          <w:rStyle w:val="Emphasis"/>
        </w:rPr>
        <w:t>Title of thesis</w:t>
      </w:r>
      <w:r>
        <w:t xml:space="preserve"> [Master's thesis or Doctoral dissertation, Institution]. Database or Repository Name. URL</w:t>
      </w:r>
    </w:p>
    <w:p w14:paraId="366561BB" w14:textId="77777777" w:rsidR="00633522" w:rsidRPr="004D7CAF" w:rsidRDefault="00633522" w:rsidP="00633522">
      <w:pPr>
        <w:ind w:firstLine="0"/>
        <w:rPr>
          <w:b/>
          <w:bCs/>
        </w:rPr>
      </w:pPr>
      <w:r w:rsidRPr="004D7CAF">
        <w:rPr>
          <w:b/>
          <w:bCs/>
        </w:rPr>
        <w:t>Example</w:t>
      </w:r>
    </w:p>
    <w:p w14:paraId="6A631820" w14:textId="77777777" w:rsidR="00A63430" w:rsidRDefault="00A63430" w:rsidP="00A63430">
      <w:pPr>
        <w:pStyle w:val="sreferencelist"/>
      </w:pPr>
      <w:r w:rsidRPr="00A63430">
        <w:t xml:space="preserve">Rafique, M. (2022). </w:t>
      </w:r>
      <w:r w:rsidRPr="00A63430">
        <w:rPr>
          <w:i/>
          <w:iCs/>
        </w:rPr>
        <w:t>Multifractal analysis of stellar systems</w:t>
      </w:r>
      <w:r w:rsidRPr="00A63430">
        <w:t xml:space="preserve"> [Master's thesis, University of the Punjab]. University of the Punjab Repository. </w:t>
      </w:r>
      <w:hyperlink r:id="rId15" w:history="1">
        <w:r w:rsidRPr="00A63430">
          <w:rPr>
            <w:color w:val="0000FF"/>
            <w:u w:val="single"/>
          </w:rPr>
          <w:t>http://repository.pu.edu.pk</w:t>
        </w:r>
      </w:hyperlink>
    </w:p>
    <w:p w14:paraId="76A1719E" w14:textId="77777777" w:rsidR="00633522" w:rsidRPr="004D7CAF" w:rsidRDefault="00633522" w:rsidP="00A63430">
      <w:pPr>
        <w:pStyle w:val="Heading2"/>
      </w:pPr>
      <w:r w:rsidRPr="004D7CAF">
        <w:t>Conference Paper</w:t>
      </w:r>
      <w:r w:rsidRPr="004D7CAF">
        <w:tab/>
      </w:r>
    </w:p>
    <w:p w14:paraId="2A90AD1E" w14:textId="77777777" w:rsidR="00633522" w:rsidRPr="004D7CAF" w:rsidRDefault="00633522" w:rsidP="00633522">
      <w:pPr>
        <w:ind w:firstLine="0"/>
        <w:rPr>
          <w:b/>
          <w:bCs/>
        </w:rPr>
      </w:pPr>
      <w:r w:rsidRPr="004D7CAF">
        <w:rPr>
          <w:b/>
          <w:bCs/>
        </w:rPr>
        <w:t>Format</w:t>
      </w:r>
    </w:p>
    <w:p w14:paraId="0B4E0EF9" w14:textId="77777777" w:rsidR="00633522" w:rsidRPr="004D7CAF" w:rsidRDefault="00633522" w:rsidP="00BD73B5">
      <w:pPr>
        <w:pStyle w:val="sreferencelist"/>
      </w:pPr>
      <w:r w:rsidRPr="004D7CAF">
        <w:t>Author, A. A. (Year). Title of paper</w:t>
      </w:r>
      <w:r w:rsidRPr="000F2D7F">
        <w:rPr>
          <w:i/>
          <w:iCs/>
        </w:rPr>
        <w:t>. In Conference Name</w:t>
      </w:r>
      <w:r w:rsidRPr="004D7CAF">
        <w:t xml:space="preserve"> (pp. xx–xx). Publisher.</w:t>
      </w:r>
      <w:r w:rsidR="00BD73B5">
        <w:t xml:space="preserve"> </w:t>
      </w:r>
      <w:r w:rsidR="00BD73B5" w:rsidRPr="00BD73B5">
        <w:t>DOI or URL</w:t>
      </w:r>
    </w:p>
    <w:p w14:paraId="4CA12D57" w14:textId="77777777" w:rsidR="00633522" w:rsidRPr="004D7CAF" w:rsidRDefault="00633522" w:rsidP="00633522">
      <w:pPr>
        <w:ind w:firstLine="0"/>
        <w:rPr>
          <w:b/>
          <w:bCs/>
        </w:rPr>
      </w:pPr>
      <w:r w:rsidRPr="004D7CAF">
        <w:rPr>
          <w:b/>
          <w:bCs/>
        </w:rPr>
        <w:t>Example</w:t>
      </w:r>
    </w:p>
    <w:p w14:paraId="5E553600" w14:textId="77777777" w:rsidR="00BD73B5" w:rsidRDefault="00BD73B5" w:rsidP="00BD73B5">
      <w:pPr>
        <w:pStyle w:val="sreferencelist"/>
      </w:pPr>
      <w:r w:rsidRPr="00BD73B5">
        <w:t xml:space="preserve">Ahmed, S. (2021). Data science applications. In </w:t>
      </w:r>
      <w:r w:rsidRPr="00BD73B5">
        <w:rPr>
          <w:i/>
          <w:iCs/>
        </w:rPr>
        <w:t>Proceedings of the International Conference on Information Technology</w:t>
      </w:r>
      <w:r w:rsidRPr="00BD73B5">
        <w:t xml:space="preserve"> (pp. 100–110). IEEE. </w:t>
      </w:r>
      <w:hyperlink r:id="rId16" w:history="1">
        <w:r w:rsidRPr="00BD73B5">
          <w:rPr>
            <w:color w:val="0000FF"/>
            <w:u w:val="single"/>
          </w:rPr>
          <w:t>https://doi.org/xxxx</w:t>
        </w:r>
      </w:hyperlink>
    </w:p>
    <w:p w14:paraId="06057E36" w14:textId="77777777" w:rsidR="00633522" w:rsidRPr="004D7CAF" w:rsidRDefault="00633522" w:rsidP="00BD73B5">
      <w:pPr>
        <w:pStyle w:val="Heading2"/>
      </w:pPr>
      <w:r w:rsidRPr="004D7CAF">
        <w:t>YouTube Video</w:t>
      </w:r>
      <w:r w:rsidRPr="004D7CAF">
        <w:tab/>
        <w:t xml:space="preserve"> </w:t>
      </w:r>
    </w:p>
    <w:p w14:paraId="1BC799CA" w14:textId="77777777" w:rsidR="00633522" w:rsidRPr="004D7CAF" w:rsidRDefault="00633522" w:rsidP="00633522">
      <w:pPr>
        <w:ind w:firstLine="0"/>
        <w:rPr>
          <w:b/>
          <w:bCs/>
        </w:rPr>
      </w:pPr>
      <w:r w:rsidRPr="004D7CAF">
        <w:rPr>
          <w:b/>
          <w:bCs/>
        </w:rPr>
        <w:t>Format</w:t>
      </w:r>
    </w:p>
    <w:p w14:paraId="53638863" w14:textId="77777777" w:rsidR="00633522" w:rsidRPr="004D7CAF" w:rsidRDefault="00756CFF" w:rsidP="00756CFF">
      <w:pPr>
        <w:pStyle w:val="sparagraphtext"/>
        <w:ind w:firstLine="0"/>
      </w:pPr>
      <w:r w:rsidRPr="00756CFF">
        <w:t xml:space="preserve">Author/Channel. (Year, Month Day). </w:t>
      </w:r>
      <w:r w:rsidRPr="00756CFF">
        <w:rPr>
          <w:i/>
          <w:iCs/>
        </w:rPr>
        <w:t>Title of video</w:t>
      </w:r>
      <w:r w:rsidRPr="00756CFF">
        <w:t xml:space="preserve"> [Video]. YouTube. URL</w:t>
      </w:r>
    </w:p>
    <w:p w14:paraId="2C742C09" w14:textId="77777777" w:rsidR="00633522" w:rsidRPr="004D7CAF" w:rsidRDefault="00633522" w:rsidP="00633522">
      <w:pPr>
        <w:ind w:firstLine="0"/>
        <w:rPr>
          <w:b/>
          <w:bCs/>
        </w:rPr>
      </w:pPr>
      <w:r w:rsidRPr="004D7CAF">
        <w:rPr>
          <w:b/>
          <w:bCs/>
        </w:rPr>
        <w:t>Example</w:t>
      </w:r>
    </w:p>
    <w:p w14:paraId="7FCA2896" w14:textId="77777777" w:rsidR="00756CFF" w:rsidRDefault="00756CFF" w:rsidP="00756CFF">
      <w:pPr>
        <w:pStyle w:val="sreferencelist"/>
      </w:pPr>
      <w:r w:rsidRPr="00756CFF">
        <w:t xml:space="preserve">Physics Hub. (2022, January 10). </w:t>
      </w:r>
      <w:r w:rsidRPr="00756CFF">
        <w:rPr>
          <w:i/>
          <w:iCs/>
        </w:rPr>
        <w:t>Quantum mechanics basics</w:t>
      </w:r>
      <w:r w:rsidRPr="00756CFF">
        <w:t xml:space="preserve"> [Video]. YouTube. </w:t>
      </w:r>
      <w:hyperlink r:id="rId17" w:history="1">
        <w:r w:rsidRPr="00756CFF">
          <w:rPr>
            <w:color w:val="0000FF"/>
            <w:u w:val="single"/>
          </w:rPr>
          <w:t>https://youtube.com/xxxx</w:t>
        </w:r>
      </w:hyperlink>
    </w:p>
    <w:p w14:paraId="09840219" w14:textId="77777777" w:rsidR="00633522" w:rsidRPr="004D7CAF" w:rsidRDefault="00633522" w:rsidP="00633522">
      <w:pPr>
        <w:ind w:firstLine="0"/>
        <w:rPr>
          <w:b/>
          <w:bCs/>
        </w:rPr>
      </w:pPr>
      <w:r w:rsidRPr="004D7CAF">
        <w:rPr>
          <w:b/>
          <w:bCs/>
        </w:rPr>
        <w:t xml:space="preserve">In-text </w:t>
      </w:r>
    </w:p>
    <w:p w14:paraId="28513972" w14:textId="77777777" w:rsidR="00633522" w:rsidRPr="004D7CAF" w:rsidRDefault="00633522" w:rsidP="00685068">
      <w:pPr>
        <w:pStyle w:val="sparagraphtext"/>
      </w:pPr>
      <w:r w:rsidRPr="004D7CAF">
        <w:t>(Physics Hub, 2022)</w:t>
      </w:r>
    </w:p>
    <w:p w14:paraId="4F15A560" w14:textId="77777777" w:rsidR="00633522" w:rsidRPr="004D7CAF" w:rsidRDefault="00633522" w:rsidP="00633522">
      <w:pPr>
        <w:pStyle w:val="Heading2"/>
      </w:pPr>
      <w:r w:rsidRPr="004D7CAF">
        <w:t>Report (Organization)</w:t>
      </w:r>
      <w:r w:rsidRPr="004D7CAF">
        <w:tab/>
        <w:t xml:space="preserve"> </w:t>
      </w:r>
    </w:p>
    <w:p w14:paraId="0C764159" w14:textId="77777777" w:rsidR="00633522" w:rsidRPr="004D7CAF" w:rsidRDefault="00633522" w:rsidP="00633522">
      <w:pPr>
        <w:ind w:firstLine="0"/>
        <w:rPr>
          <w:b/>
          <w:bCs/>
        </w:rPr>
      </w:pPr>
      <w:r w:rsidRPr="004D7CAF">
        <w:rPr>
          <w:b/>
          <w:bCs/>
        </w:rPr>
        <w:t>Format</w:t>
      </w:r>
    </w:p>
    <w:p w14:paraId="2FB5B545" w14:textId="77777777" w:rsidR="00756CFF" w:rsidRDefault="00756CFF" w:rsidP="00633522">
      <w:pPr>
        <w:ind w:firstLine="0"/>
      </w:pPr>
      <w:r>
        <w:t xml:space="preserve">Organization Name. (Year). </w:t>
      </w:r>
      <w:r>
        <w:rPr>
          <w:rStyle w:val="Emphasis"/>
        </w:rPr>
        <w:t>Title of report</w:t>
      </w:r>
      <w:r>
        <w:t>. Publisher (omit if same as author). URL</w:t>
      </w:r>
    </w:p>
    <w:p w14:paraId="68F7EBE9" w14:textId="77777777" w:rsidR="00633522" w:rsidRPr="004D7CAF" w:rsidRDefault="00633522" w:rsidP="00633522">
      <w:pPr>
        <w:ind w:firstLine="0"/>
        <w:rPr>
          <w:b/>
          <w:bCs/>
        </w:rPr>
      </w:pPr>
      <w:r w:rsidRPr="004D7CAF">
        <w:rPr>
          <w:b/>
          <w:bCs/>
        </w:rPr>
        <w:lastRenderedPageBreak/>
        <w:t>Example</w:t>
      </w:r>
    </w:p>
    <w:p w14:paraId="0A222D4E" w14:textId="77777777" w:rsidR="00633522" w:rsidRPr="004D7CAF" w:rsidRDefault="00756CFF" w:rsidP="00756CFF">
      <w:pPr>
        <w:pStyle w:val="sreferencelist"/>
      </w:pPr>
      <w:r w:rsidRPr="00756CFF">
        <w:t xml:space="preserve">UNESCO. (2021). </w:t>
      </w:r>
      <w:r w:rsidRPr="00756CFF">
        <w:rPr>
          <w:i/>
          <w:iCs/>
        </w:rPr>
        <w:t>Global education report</w:t>
      </w:r>
      <w:r w:rsidRPr="00756CFF">
        <w:t xml:space="preserve">. </w:t>
      </w:r>
      <w:hyperlink r:id="rId18" w:history="1">
        <w:r w:rsidRPr="00756CFF">
          <w:rPr>
            <w:rStyle w:val="Hyperlink"/>
          </w:rPr>
          <w:t>https://unesco.org</w:t>
        </w:r>
      </w:hyperlink>
    </w:p>
    <w:p w14:paraId="5C30ACC7" w14:textId="77777777" w:rsidR="00633522" w:rsidRPr="00756CFF" w:rsidRDefault="00633522" w:rsidP="00756CFF">
      <w:pPr>
        <w:ind w:firstLine="0"/>
        <w:rPr>
          <w:b/>
          <w:bCs/>
        </w:rPr>
      </w:pPr>
      <w:r w:rsidRPr="00756CFF">
        <w:rPr>
          <w:b/>
          <w:bCs/>
        </w:rPr>
        <w:t xml:space="preserve">In-text </w:t>
      </w:r>
    </w:p>
    <w:p w14:paraId="526124E9" w14:textId="77777777" w:rsidR="00633522" w:rsidRPr="004D7CAF" w:rsidRDefault="00633522" w:rsidP="00756CFF">
      <w:pPr>
        <w:pStyle w:val="sparagraphtext"/>
        <w:ind w:firstLine="0"/>
      </w:pPr>
      <w:r w:rsidRPr="004D7CAF">
        <w:t>(UNESCO, 2021)</w:t>
      </w:r>
    </w:p>
    <w:p w14:paraId="73D1D795" w14:textId="77777777" w:rsidR="007F7EB0" w:rsidRDefault="00633522" w:rsidP="00633522">
      <w:pPr>
        <w:pStyle w:val="Heading2"/>
      </w:pPr>
      <w:r w:rsidRPr="004D7CAF">
        <w:t>Encyclopedia</w:t>
      </w:r>
      <w:r w:rsidRPr="004D7CAF">
        <w:tab/>
      </w:r>
    </w:p>
    <w:p w14:paraId="54486045" w14:textId="77777777" w:rsidR="00633522" w:rsidRDefault="00633522" w:rsidP="007F7EB0">
      <w:pPr>
        <w:ind w:firstLine="0"/>
        <w:rPr>
          <w:b/>
          <w:bCs/>
        </w:rPr>
      </w:pPr>
      <w:r w:rsidRPr="004D7CAF">
        <w:t xml:space="preserve"> </w:t>
      </w:r>
      <w:r w:rsidR="007F7EB0" w:rsidRPr="007F7EB0">
        <w:rPr>
          <w:b/>
          <w:bCs/>
        </w:rPr>
        <w:t>Format</w:t>
      </w:r>
    </w:p>
    <w:p w14:paraId="77A21BB1" w14:textId="77777777" w:rsidR="007F7EB0" w:rsidRDefault="007F7EB0" w:rsidP="007F7EB0">
      <w:pPr>
        <w:ind w:firstLine="0"/>
      </w:pPr>
      <w:r>
        <w:t xml:space="preserve">Editor, A. A. (Ed.). (Year). </w:t>
      </w:r>
      <w:r>
        <w:rPr>
          <w:rStyle w:val="Emphasis"/>
        </w:rPr>
        <w:t>Title of work</w:t>
      </w:r>
      <w:r>
        <w:t xml:space="preserve"> (Vols. 1–x). Publisher.</w:t>
      </w:r>
    </w:p>
    <w:p w14:paraId="210D5355" w14:textId="77777777" w:rsidR="007F7EB0" w:rsidRPr="007F7EB0" w:rsidRDefault="007F7EB0" w:rsidP="007F7EB0">
      <w:pPr>
        <w:ind w:firstLine="0"/>
        <w:rPr>
          <w:b/>
          <w:bCs/>
        </w:rPr>
      </w:pPr>
      <w:r w:rsidRPr="007F7EB0">
        <w:rPr>
          <w:b/>
          <w:bCs/>
        </w:rPr>
        <w:t>Example</w:t>
      </w:r>
    </w:p>
    <w:p w14:paraId="1742AB70" w14:textId="77777777" w:rsidR="00633522" w:rsidRPr="004D7CAF" w:rsidRDefault="007F7EB0" w:rsidP="00633522">
      <w:pPr>
        <w:pStyle w:val="sreferencelist"/>
      </w:pPr>
      <w:r w:rsidRPr="007F7EB0">
        <w:t>Sadie, S. (Ed.). (1980). The new Grove dictionary of music and musicians (Vols. 1–20). Macmillan.</w:t>
      </w:r>
    </w:p>
    <w:p w14:paraId="73B7AD11" w14:textId="77777777" w:rsidR="00633522" w:rsidRPr="004D7CAF" w:rsidRDefault="00633522" w:rsidP="00633522">
      <w:pPr>
        <w:pStyle w:val="Heading2"/>
      </w:pPr>
      <w:r w:rsidRPr="004D7CAF">
        <w:t xml:space="preserve">Web Sources </w:t>
      </w:r>
    </w:p>
    <w:p w14:paraId="68776D05" w14:textId="77777777" w:rsidR="00633522" w:rsidRPr="004D7CAF" w:rsidRDefault="00633522" w:rsidP="00633522">
      <w:pPr>
        <w:ind w:firstLine="0"/>
        <w:rPr>
          <w:b/>
          <w:bCs/>
        </w:rPr>
      </w:pPr>
      <w:r w:rsidRPr="004D7CAF">
        <w:rPr>
          <w:b/>
          <w:bCs/>
        </w:rPr>
        <w:t>With Author</w:t>
      </w:r>
    </w:p>
    <w:p w14:paraId="489E3ECB" w14:textId="77777777" w:rsidR="002B2D56" w:rsidRDefault="002B2D56" w:rsidP="00633522">
      <w:pPr>
        <w:ind w:firstLine="0"/>
      </w:pPr>
      <w:r>
        <w:t xml:space="preserve">Author, A. A. (Year, Month Day). </w:t>
      </w:r>
      <w:r>
        <w:rPr>
          <w:rStyle w:val="Emphasis"/>
        </w:rPr>
        <w:t>Title of page</w:t>
      </w:r>
      <w:r>
        <w:t>. Site Name. URL.</w:t>
      </w:r>
    </w:p>
    <w:p w14:paraId="79DBD3C0" w14:textId="77777777" w:rsidR="00633522" w:rsidRPr="004D7CAF" w:rsidRDefault="00633522" w:rsidP="00633522">
      <w:pPr>
        <w:ind w:firstLine="0"/>
        <w:rPr>
          <w:b/>
          <w:bCs/>
        </w:rPr>
      </w:pPr>
      <w:r w:rsidRPr="004D7CAF">
        <w:rPr>
          <w:b/>
          <w:bCs/>
        </w:rPr>
        <w:t>Without Author</w:t>
      </w:r>
    </w:p>
    <w:p w14:paraId="01575D12" w14:textId="77777777" w:rsidR="00633522" w:rsidRPr="004D7CAF" w:rsidRDefault="002B2D56" w:rsidP="002B2D56">
      <w:pPr>
        <w:pStyle w:val="sparagraphtext"/>
        <w:ind w:firstLine="0"/>
      </w:pPr>
      <w:r w:rsidRPr="002B2D56">
        <w:rPr>
          <w:i/>
          <w:iCs/>
        </w:rPr>
        <w:t>Title of page. (Year, Month Day). Site Name. URL</w:t>
      </w:r>
    </w:p>
    <w:p w14:paraId="0F9A39CF" w14:textId="77777777" w:rsidR="005F6025" w:rsidRDefault="00633522" w:rsidP="00633522">
      <w:pPr>
        <w:pStyle w:val="Heading2"/>
      </w:pPr>
      <w:r w:rsidRPr="004D7CAF">
        <w:t>Database Articles</w:t>
      </w:r>
    </w:p>
    <w:p w14:paraId="2AA86B81" w14:textId="77777777" w:rsidR="005F6025" w:rsidRDefault="005F6025" w:rsidP="005F6025">
      <w:pPr>
        <w:ind w:firstLine="0"/>
        <w:rPr>
          <w:b/>
          <w:bCs/>
        </w:rPr>
      </w:pPr>
      <w:r w:rsidRPr="005F6025">
        <w:rPr>
          <w:b/>
          <w:bCs/>
        </w:rPr>
        <w:t>Format</w:t>
      </w:r>
    </w:p>
    <w:p w14:paraId="1A3106C6" w14:textId="77777777" w:rsidR="00633522" w:rsidRPr="005F6025" w:rsidRDefault="005F6025" w:rsidP="005F6025">
      <w:pPr>
        <w:pStyle w:val="sreferencelist"/>
      </w:pPr>
      <w:r w:rsidRPr="005F6025">
        <w:t xml:space="preserve">Author, A. A., &amp; Author, B. B. (Year). Title of article. </w:t>
      </w:r>
      <w:r w:rsidRPr="005F6025">
        <w:rPr>
          <w:i/>
          <w:iCs/>
        </w:rPr>
        <w:t>Journal Name</w:t>
      </w:r>
      <w:r w:rsidRPr="005F6025">
        <w:t xml:space="preserve">, </w:t>
      </w:r>
      <w:r w:rsidRPr="005F6025">
        <w:rPr>
          <w:i/>
          <w:iCs/>
        </w:rPr>
        <w:t>Volume</w:t>
      </w:r>
      <w:r w:rsidRPr="005F6025">
        <w:t xml:space="preserve">(Issue), page range. </w:t>
      </w:r>
      <w:hyperlink r:id="rId19" w:history="1">
        <w:r w:rsidRPr="005F6025">
          <w:rPr>
            <w:color w:val="0000FF"/>
            <w:u w:val="single"/>
          </w:rPr>
          <w:t>https://doi.org/xxxx</w:t>
        </w:r>
      </w:hyperlink>
      <w:r w:rsidR="00633522" w:rsidRPr="005F6025">
        <w:rPr>
          <w:b/>
          <w:bCs/>
        </w:rPr>
        <w:tab/>
      </w:r>
      <w:r w:rsidR="00633522" w:rsidRPr="005F6025">
        <w:t xml:space="preserve"> </w:t>
      </w:r>
    </w:p>
    <w:p w14:paraId="65DDA006" w14:textId="77777777" w:rsidR="005F6025" w:rsidRPr="005F6025" w:rsidRDefault="005F6025" w:rsidP="00633522">
      <w:pPr>
        <w:pStyle w:val="sreferencelist"/>
        <w:rPr>
          <w:b/>
          <w:bCs/>
        </w:rPr>
      </w:pPr>
      <w:r w:rsidRPr="005F6025">
        <w:rPr>
          <w:b/>
          <w:bCs/>
        </w:rPr>
        <w:t>Example</w:t>
      </w:r>
    </w:p>
    <w:p w14:paraId="0250F052" w14:textId="77777777" w:rsidR="00633522" w:rsidRPr="004D7CAF" w:rsidRDefault="005D3263" w:rsidP="005D3263">
      <w:pPr>
        <w:pStyle w:val="sreferencelist"/>
      </w:pPr>
      <w:r w:rsidRPr="005D3263">
        <w:t xml:space="preserve">Hien, D., &amp; Honeyman, T. (2000). Title of article. </w:t>
      </w:r>
      <w:r w:rsidRPr="005D3263">
        <w:rPr>
          <w:i/>
          <w:iCs/>
        </w:rPr>
        <w:t>Journal Name</w:t>
      </w:r>
      <w:r w:rsidRPr="005D3263">
        <w:t xml:space="preserve">, </w:t>
      </w:r>
      <w:r w:rsidRPr="005D3263">
        <w:rPr>
          <w:i/>
          <w:iCs/>
        </w:rPr>
        <w:t>15</w:t>
      </w:r>
      <w:r w:rsidRPr="005D3263">
        <w:t xml:space="preserve">(4), 503–522. </w:t>
      </w:r>
      <w:hyperlink r:id="rId20" w:history="1">
        <w:r w:rsidRPr="005D3263">
          <w:rPr>
            <w:rStyle w:val="Hyperlink"/>
          </w:rPr>
          <w:t>https://doi.org/xxxx</w:t>
        </w:r>
      </w:hyperlink>
    </w:p>
    <w:p w14:paraId="76202565" w14:textId="77777777" w:rsidR="00633522" w:rsidRPr="004D7CAF" w:rsidRDefault="00633522" w:rsidP="00633522">
      <w:pPr>
        <w:pStyle w:val="Heading1"/>
      </w:pPr>
      <w:r w:rsidRPr="004D7CAF">
        <w:t>General formatting guidelines for references</w:t>
      </w:r>
    </w:p>
    <w:p w14:paraId="4A4788F5" w14:textId="77777777" w:rsidR="00633522" w:rsidRPr="004D7CAF" w:rsidRDefault="00633522" w:rsidP="00685068">
      <w:pPr>
        <w:pStyle w:val="sparagraphtext"/>
      </w:pPr>
      <w:r w:rsidRPr="004D7CAF">
        <w:t>In general</w:t>
      </w:r>
      <w:r w:rsidR="00AB2133">
        <w:t>,</w:t>
      </w:r>
      <w:r w:rsidRPr="004D7CAF">
        <w:t xml:space="preserve"> Formatting Requirements are as follows</w:t>
      </w:r>
    </w:p>
    <w:p w14:paraId="355DF3C0" w14:textId="77777777" w:rsidR="00633522" w:rsidRPr="004D7CAF" w:rsidRDefault="00633522" w:rsidP="00685068">
      <w:pPr>
        <w:pStyle w:val="sparagraphtext"/>
        <w:numPr>
          <w:ilvl w:val="0"/>
          <w:numId w:val="26"/>
        </w:numPr>
      </w:pPr>
      <w:r w:rsidRPr="004D7CAF">
        <w:t>Alphabetical order</w:t>
      </w:r>
    </w:p>
    <w:p w14:paraId="705CD0EF" w14:textId="77777777" w:rsidR="00633522" w:rsidRPr="004D7CAF" w:rsidRDefault="00633522" w:rsidP="00685068">
      <w:pPr>
        <w:pStyle w:val="sparagraphtext"/>
        <w:numPr>
          <w:ilvl w:val="0"/>
          <w:numId w:val="26"/>
        </w:numPr>
      </w:pPr>
      <w:r w:rsidRPr="004D7CAF">
        <w:t>Hanging indentation</w:t>
      </w:r>
    </w:p>
    <w:p w14:paraId="33C845E7" w14:textId="77777777" w:rsidR="00633522" w:rsidRPr="004D7CAF" w:rsidRDefault="00633522" w:rsidP="00685068">
      <w:pPr>
        <w:pStyle w:val="sparagraphtext"/>
        <w:numPr>
          <w:ilvl w:val="0"/>
          <w:numId w:val="26"/>
        </w:numPr>
      </w:pPr>
      <w:r w:rsidRPr="004D7CAF">
        <w:t>Single spacing</w:t>
      </w:r>
    </w:p>
    <w:p w14:paraId="252E8A1C" w14:textId="77777777" w:rsidR="00633522" w:rsidRPr="004D7CAF" w:rsidRDefault="00633522" w:rsidP="00685068">
      <w:pPr>
        <w:pStyle w:val="sparagraphtext"/>
        <w:numPr>
          <w:ilvl w:val="0"/>
          <w:numId w:val="26"/>
        </w:numPr>
      </w:pPr>
      <w:r w:rsidRPr="004D7CAF">
        <w:t>Title: References</w:t>
      </w:r>
    </w:p>
    <w:p w14:paraId="057509D3" w14:textId="77777777" w:rsidR="00633522" w:rsidRPr="004D7CAF" w:rsidRDefault="00633522" w:rsidP="00633522">
      <w:pPr>
        <w:pStyle w:val="Heading1"/>
      </w:pPr>
      <w:r w:rsidRPr="004D7CAF">
        <w:t xml:space="preserve">Ethical Compliance </w:t>
      </w:r>
    </w:p>
    <w:p w14:paraId="76069939" w14:textId="77777777" w:rsidR="00633522" w:rsidRPr="004D7CAF" w:rsidRDefault="00633522" w:rsidP="00685068">
      <w:pPr>
        <w:pStyle w:val="sparagraphtext"/>
      </w:pPr>
      <w:r w:rsidRPr="004D7CAF">
        <w:t xml:space="preserve">Follow plagiarism guidelines issued by </w:t>
      </w:r>
      <w:r w:rsidR="00AB2133">
        <w:t xml:space="preserve">the </w:t>
      </w:r>
      <w:r w:rsidRPr="004D7CAF">
        <w:t xml:space="preserve">Higher Education Commission </w:t>
      </w:r>
      <w:r w:rsidR="00AB2133">
        <w:t xml:space="preserve">of </w:t>
      </w:r>
      <w:r w:rsidRPr="004D7CAF">
        <w:t>Pakistan</w:t>
      </w:r>
    </w:p>
    <w:p w14:paraId="76311B09" w14:textId="77777777" w:rsidR="00633522" w:rsidRPr="004D7CAF" w:rsidRDefault="00633522" w:rsidP="00685068">
      <w:pPr>
        <w:pStyle w:val="sparagraphtext"/>
      </w:pPr>
    </w:p>
    <w:p w14:paraId="54E727DF" w14:textId="77777777" w:rsidR="00633522" w:rsidRPr="004D7CAF" w:rsidRDefault="00633522" w:rsidP="00685068">
      <w:pPr>
        <w:pStyle w:val="sparagraphtext"/>
      </w:pPr>
    </w:p>
    <w:p w14:paraId="42F17CBD" w14:textId="77777777" w:rsidR="00633522" w:rsidRPr="004D7CAF" w:rsidRDefault="00633522" w:rsidP="00685068">
      <w:pPr>
        <w:pStyle w:val="sparagraphtext"/>
      </w:pPr>
    </w:p>
    <w:p w14:paraId="454B39A0" w14:textId="77777777" w:rsidR="00633522" w:rsidRPr="004D7CAF" w:rsidRDefault="00633522" w:rsidP="00685068">
      <w:pPr>
        <w:pStyle w:val="sparagraphtext"/>
      </w:pPr>
    </w:p>
    <w:p w14:paraId="71EE763B" w14:textId="77777777" w:rsidR="0049152E" w:rsidRDefault="004D4923" w:rsidP="0049152E">
      <w:pPr>
        <w:pStyle w:val="sreferencetitle"/>
      </w:pPr>
      <w:r w:rsidRPr="004D7CAF">
        <w:lastRenderedPageBreak/>
        <w:t xml:space="preserve">APPENDIX </w:t>
      </w:r>
      <w:r>
        <w:t>C</w:t>
      </w:r>
      <w:r w:rsidRPr="004D7CAF">
        <w:t xml:space="preserve">: </w:t>
      </w:r>
      <w:r w:rsidR="00F12E36" w:rsidRPr="00F12E36">
        <w:t xml:space="preserve">GUIDELINES FOR SUBMISSION OF </w:t>
      </w:r>
      <w:r w:rsidR="0009265A">
        <w:t>RESEARCH PROPOSAL</w:t>
      </w:r>
    </w:p>
    <w:p w14:paraId="643A9DBB" w14:textId="77777777" w:rsidR="00AB64BE" w:rsidRDefault="00827D96" w:rsidP="00685068">
      <w:pPr>
        <w:pStyle w:val="sparagraphtext"/>
      </w:pPr>
      <w:r w:rsidRPr="00827D96">
        <w:t xml:space="preserve">The following guidelines shall be observed for the submission of the </w:t>
      </w:r>
      <w:r w:rsidR="0009265A">
        <w:t>Research proposal</w:t>
      </w:r>
      <w:r w:rsidRPr="00827D96">
        <w:t>:</w:t>
      </w:r>
    </w:p>
    <w:p w14:paraId="37C20924" w14:textId="77777777" w:rsidR="00827D96" w:rsidRDefault="00827D96" w:rsidP="00685068">
      <w:pPr>
        <w:pStyle w:val="sparagraphtext"/>
        <w:numPr>
          <w:ilvl w:val="0"/>
          <w:numId w:val="42"/>
        </w:numPr>
      </w:pPr>
      <w:r w:rsidRPr="00827D96">
        <w:t xml:space="preserve">The </w:t>
      </w:r>
      <w:r w:rsidR="0009265A">
        <w:t>Research proposal</w:t>
      </w:r>
      <w:r w:rsidRPr="00827D96">
        <w:t>, duly recommended by the concerned Graduate Studies Committee (GSC), shall be forwarded by the Head of Department, through the respective Dean, to the Board of Advanced Studies and Research (BASR) for review and approval.</w:t>
      </w:r>
    </w:p>
    <w:p w14:paraId="29E58DBC" w14:textId="77777777" w:rsidR="0049152E" w:rsidRDefault="00827D96" w:rsidP="00685068">
      <w:pPr>
        <w:pStyle w:val="sparagraphtext"/>
        <w:numPr>
          <w:ilvl w:val="0"/>
          <w:numId w:val="42"/>
        </w:numPr>
        <w:rPr>
          <w:shd w:val="clear" w:color="auto" w:fill="auto"/>
        </w:rPr>
      </w:pPr>
      <w:r w:rsidRPr="0009265A">
        <w:rPr>
          <w:shd w:val="clear" w:color="auto" w:fill="auto"/>
        </w:rPr>
        <w:t xml:space="preserve">The </w:t>
      </w:r>
      <w:r w:rsidR="0009265A" w:rsidRPr="0009265A">
        <w:rPr>
          <w:shd w:val="clear" w:color="auto" w:fill="auto"/>
        </w:rPr>
        <w:t>Research proposal</w:t>
      </w:r>
      <w:r w:rsidRPr="0009265A">
        <w:rPr>
          <w:shd w:val="clear" w:color="auto" w:fill="auto"/>
        </w:rPr>
        <w:t xml:space="preserve"> shall be submitted before the commencement of the actual research work</w:t>
      </w:r>
      <w:r w:rsidR="0009265A" w:rsidRPr="0009265A">
        <w:rPr>
          <w:shd w:val="clear" w:color="auto" w:fill="auto"/>
        </w:rPr>
        <w:t xml:space="preserve"> and </w:t>
      </w:r>
      <w:r w:rsidRPr="0009265A">
        <w:rPr>
          <w:shd w:val="clear" w:color="auto" w:fill="auto"/>
        </w:rPr>
        <w:t>must be accompanied by a Similarity Index Report, duly verified by the Quality Enhancement Cell (QEC). The similarity index shall not exceed 19%.</w:t>
      </w:r>
    </w:p>
    <w:p w14:paraId="667B2F19" w14:textId="77777777" w:rsidR="008A4872" w:rsidRDefault="008A4872" w:rsidP="00685068">
      <w:pPr>
        <w:pStyle w:val="sparagraphtext"/>
        <w:numPr>
          <w:ilvl w:val="0"/>
          <w:numId w:val="42"/>
        </w:numPr>
        <w:rPr>
          <w:shd w:val="clear" w:color="auto" w:fill="auto"/>
        </w:rPr>
      </w:pPr>
      <w:r>
        <w:rPr>
          <w:shd w:val="clear" w:color="auto" w:fill="auto"/>
        </w:rPr>
        <w:t xml:space="preserve">The length of </w:t>
      </w:r>
      <w:r w:rsidR="005859CA">
        <w:rPr>
          <w:shd w:val="clear" w:color="auto" w:fill="auto"/>
        </w:rPr>
        <w:t xml:space="preserve">the </w:t>
      </w:r>
      <w:r>
        <w:rPr>
          <w:shd w:val="clear" w:color="auto" w:fill="auto"/>
        </w:rPr>
        <w:t xml:space="preserve">research proposal should </w:t>
      </w:r>
      <w:r w:rsidR="00130627">
        <w:rPr>
          <w:shd w:val="clear" w:color="auto" w:fill="auto"/>
        </w:rPr>
        <w:t xml:space="preserve">not exceed </w:t>
      </w:r>
      <w:r w:rsidR="00377DEF">
        <w:rPr>
          <w:shd w:val="clear" w:color="auto" w:fill="auto"/>
        </w:rPr>
        <w:t>8</w:t>
      </w:r>
      <w:r w:rsidR="00130627">
        <w:rPr>
          <w:shd w:val="clear" w:color="auto" w:fill="auto"/>
        </w:rPr>
        <w:t xml:space="preserve"> pages. </w:t>
      </w:r>
    </w:p>
    <w:p w14:paraId="1ECACF11" w14:textId="77777777" w:rsidR="00621710" w:rsidRDefault="00621710" w:rsidP="00685068">
      <w:pPr>
        <w:pStyle w:val="sparagraphtext"/>
        <w:rPr>
          <w:shd w:val="clear" w:color="auto" w:fill="auto"/>
        </w:rPr>
      </w:pPr>
    </w:p>
    <w:p w14:paraId="657671C0" w14:textId="77777777" w:rsidR="00621710" w:rsidRDefault="00826005" w:rsidP="00826005">
      <w:pPr>
        <w:pStyle w:val="lastline"/>
      </w:pPr>
      <w:r w:rsidRPr="00621710">
        <w:t xml:space="preserve">This </w:t>
      </w:r>
      <w:r>
        <w:t>research proposal</w:t>
      </w:r>
      <w:r w:rsidRPr="00621710">
        <w:t xml:space="preserve"> manual </w:t>
      </w:r>
      <w:r>
        <w:t>was</w:t>
      </w:r>
      <w:r w:rsidRPr="00621710">
        <w:t xml:space="preserve"> approved in </w:t>
      </w:r>
      <w:r>
        <w:t xml:space="preserve">the </w:t>
      </w:r>
      <w:r w:rsidRPr="00621710">
        <w:t>12</w:t>
      </w:r>
      <w:r>
        <w:t>2</w:t>
      </w:r>
      <w:r w:rsidRPr="00A15FD8">
        <w:rPr>
          <w:vertAlign w:val="superscript"/>
        </w:rPr>
        <w:t>nd</w:t>
      </w:r>
      <w:r>
        <w:t xml:space="preserve"> </w:t>
      </w:r>
      <w:r w:rsidRPr="00621710">
        <w:t xml:space="preserve">meeting of BASR held on </w:t>
      </w:r>
      <w:r>
        <w:t>October</w:t>
      </w:r>
      <w:r w:rsidRPr="00621710">
        <w:t xml:space="preserve"> </w:t>
      </w:r>
      <w:r>
        <w:t>14</w:t>
      </w:r>
      <w:r w:rsidRPr="00621710">
        <w:t xml:space="preserve">, 2026. </w:t>
      </w:r>
      <w:r w:rsidR="00621710" w:rsidRPr="00621710">
        <w:t xml:space="preserve"> </w:t>
      </w:r>
    </w:p>
    <w:p w14:paraId="0BF6C3E5" w14:textId="77777777" w:rsidR="00870980" w:rsidRDefault="00870980" w:rsidP="00685068">
      <w:pPr>
        <w:pStyle w:val="lastline"/>
      </w:pPr>
      <w:r>
        <w:tab/>
      </w:r>
      <w:r>
        <w:tab/>
      </w:r>
      <w:r>
        <w:tab/>
      </w:r>
      <w:r>
        <w:tab/>
      </w:r>
      <w:r>
        <w:tab/>
      </w:r>
      <w:r>
        <w:tab/>
      </w:r>
      <w:r>
        <w:tab/>
      </w:r>
      <w:r>
        <w:tab/>
      </w:r>
      <w:r>
        <w:tab/>
      </w:r>
      <w:r>
        <w:tab/>
      </w:r>
      <w:r>
        <w:tab/>
      </w:r>
    </w:p>
    <w:p w14:paraId="14C5E64F" w14:textId="77777777" w:rsidR="00870980" w:rsidRPr="00870980" w:rsidRDefault="00870980" w:rsidP="004F7DB2">
      <w:pPr>
        <w:pStyle w:val="lastline"/>
        <w:jc w:val="right"/>
      </w:pPr>
      <w:r w:rsidRPr="00870980">
        <w:t>Dr. Rabia Riaz</w:t>
      </w:r>
      <w:r>
        <w:t xml:space="preserve"> (</w:t>
      </w:r>
      <w:r w:rsidRPr="00870980">
        <w:t>Director</w:t>
      </w:r>
      <w:r w:rsidR="00F361F6">
        <w:t>,</w:t>
      </w:r>
      <w:r w:rsidRPr="00870980">
        <w:t xml:space="preserve"> AS&amp;R</w:t>
      </w:r>
      <w:r>
        <w:t>)</w:t>
      </w:r>
    </w:p>
    <w:sectPr w:rsidR="00870980" w:rsidRPr="00870980" w:rsidSect="006A5FFF">
      <w:footerReference w:type="default" r:id="rId21"/>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1A3BF" w14:textId="77777777" w:rsidR="00197B48" w:rsidRDefault="00197B48" w:rsidP="00ED308E">
      <w:r>
        <w:separator/>
      </w:r>
    </w:p>
    <w:p w14:paraId="3273994D" w14:textId="77777777" w:rsidR="00197B48" w:rsidRDefault="00197B48"/>
  </w:endnote>
  <w:endnote w:type="continuationSeparator" w:id="0">
    <w:p w14:paraId="28E029DF" w14:textId="77777777" w:rsidR="00197B48" w:rsidRDefault="00197B48" w:rsidP="00ED308E">
      <w:r>
        <w:continuationSeparator/>
      </w:r>
    </w:p>
    <w:p w14:paraId="3AB31EB0" w14:textId="77777777" w:rsidR="00197B48" w:rsidRDefault="00197B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BEDD5" w14:textId="77777777" w:rsidR="002F67B2" w:rsidRDefault="002F67B2">
    <w:pPr>
      <w:pStyle w:val="Footer"/>
      <w:jc w:val="center"/>
    </w:pPr>
  </w:p>
  <w:p w14:paraId="5DEFEA34" w14:textId="77777777" w:rsidR="002F67B2" w:rsidRDefault="002F67B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38D58" w14:textId="77777777" w:rsidR="00C02C49" w:rsidRDefault="00C02C49">
    <w:pPr>
      <w:pStyle w:val="Footer"/>
      <w:jc w:val="center"/>
    </w:pPr>
  </w:p>
  <w:p w14:paraId="69527322" w14:textId="77777777" w:rsidR="002F67B2" w:rsidRDefault="002F67B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8394662"/>
      <w:docPartObj>
        <w:docPartGallery w:val="Page Numbers (Bottom of Page)"/>
        <w:docPartUnique/>
      </w:docPartObj>
    </w:sdtPr>
    <w:sdtEndPr>
      <w:rPr>
        <w:noProof/>
      </w:rPr>
    </w:sdtEndPr>
    <w:sdtContent>
      <w:p w14:paraId="7D979FE0" w14:textId="77777777" w:rsidR="006A5FFF" w:rsidRDefault="006A5FF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DD546E" w14:textId="77777777" w:rsidR="006A5FFF" w:rsidRDefault="006A5F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022ED" w14:textId="77777777" w:rsidR="00197B48" w:rsidRDefault="00197B48" w:rsidP="00ED308E">
      <w:r>
        <w:separator/>
      </w:r>
    </w:p>
    <w:p w14:paraId="6DB8C39F" w14:textId="77777777" w:rsidR="00197B48" w:rsidRDefault="00197B48"/>
  </w:footnote>
  <w:footnote w:type="continuationSeparator" w:id="0">
    <w:p w14:paraId="7AA1AF67" w14:textId="77777777" w:rsidR="00197B48" w:rsidRDefault="00197B48" w:rsidP="00ED308E">
      <w:r>
        <w:continuationSeparator/>
      </w:r>
    </w:p>
    <w:p w14:paraId="27D2F2AA" w14:textId="77777777" w:rsidR="00197B48" w:rsidRDefault="00197B4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5CA1"/>
    <w:multiLevelType w:val="hybridMultilevel"/>
    <w:tmpl w:val="B12A1DA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5F617E"/>
    <w:multiLevelType w:val="hybridMultilevel"/>
    <w:tmpl w:val="CE06411A"/>
    <w:lvl w:ilvl="0" w:tplc="D0169006">
      <w:start w:val="1"/>
      <w:numFmt w:val="upperRoman"/>
      <w:lvlText w:val="%1."/>
      <w:lvlJc w:val="righ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3C090B"/>
    <w:multiLevelType w:val="hybridMultilevel"/>
    <w:tmpl w:val="4B22B56E"/>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163065"/>
    <w:multiLevelType w:val="multilevel"/>
    <w:tmpl w:val="B8F6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FB2062"/>
    <w:multiLevelType w:val="hybridMultilevel"/>
    <w:tmpl w:val="50EE2B52"/>
    <w:lvl w:ilvl="0" w:tplc="64F68BCA">
      <w:start w:val="1"/>
      <w:numFmt w:val="decimal"/>
      <w:pStyle w:val="TOC1"/>
      <w:lvlText w:val="%1."/>
      <w:lvlJc w:val="left"/>
      <w:pPr>
        <w:ind w:left="360" w:hanging="360"/>
      </w:pPr>
      <w:rPr>
        <w:rFonts w:ascii="Times New Roman" w:hAnsi="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DC35D7"/>
    <w:multiLevelType w:val="multilevel"/>
    <w:tmpl w:val="5752699C"/>
    <w:styleLink w:val="HeadingLevelFour"/>
    <w:lvl w:ilvl="0">
      <w:start w:val="1"/>
      <w:numFmt w:val="decimal"/>
      <w:lvlText w:val="%1)"/>
      <w:lvlJc w:val="left"/>
      <w:pPr>
        <w:ind w:left="144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left"/>
      <w:pPr>
        <w:ind w:left="2160" w:hanging="360"/>
      </w:pPr>
      <w:rPr>
        <w:rFonts w:hint="default"/>
      </w:rPr>
    </w:lvl>
    <w:lvl w:ilvl="3">
      <w:start w:val="1"/>
      <w:numFmt w:val="decimal"/>
      <w:lvlText w:val="(%4)"/>
      <w:lvlJc w:val="left"/>
      <w:pPr>
        <w:ind w:left="2520" w:hanging="360"/>
      </w:pPr>
      <w:rPr>
        <w:rFonts w:ascii="Times New Roman" w:hAnsi="Times New Roman" w:hint="default"/>
        <w:b/>
        <w:i w:val="0"/>
        <w:sz w:val="24"/>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6" w15:restartNumberingAfterBreak="0">
    <w:nsid w:val="0C7A4756"/>
    <w:multiLevelType w:val="hybridMultilevel"/>
    <w:tmpl w:val="8634F4F6"/>
    <w:lvl w:ilvl="0" w:tplc="FFFFFFFF">
      <w:start w:val="1"/>
      <w:numFmt w:val="upperRoman"/>
      <w:lvlText w:val="%1."/>
      <w:lvlJc w:val="righ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02222BF"/>
    <w:multiLevelType w:val="hybridMultilevel"/>
    <w:tmpl w:val="7CE4AD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DB5FE9"/>
    <w:multiLevelType w:val="multilevel"/>
    <w:tmpl w:val="8814C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580A51"/>
    <w:multiLevelType w:val="multilevel"/>
    <w:tmpl w:val="D9D6A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C85F1B"/>
    <w:multiLevelType w:val="hybridMultilevel"/>
    <w:tmpl w:val="00EEFDFA"/>
    <w:lvl w:ilvl="0" w:tplc="2C307594">
      <w:start w:val="1"/>
      <w:numFmt w:val="upperRoman"/>
      <w:lvlText w:val="%1."/>
      <w:lvlJc w:val="righ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6D0FBA"/>
    <w:multiLevelType w:val="hybridMultilevel"/>
    <w:tmpl w:val="EFD0C7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64697A"/>
    <w:multiLevelType w:val="multilevel"/>
    <w:tmpl w:val="139CA008"/>
    <w:styleLink w:val="Heading111111"/>
    <w:lvl w:ilvl="0">
      <w:start w:val="1"/>
      <w:numFmt w:val="decimal"/>
      <w:lvlText w:val="%1."/>
      <w:lvlJc w:val="left"/>
      <w:pPr>
        <w:ind w:left="360" w:hanging="360"/>
      </w:pPr>
      <w:rPr>
        <w:rFonts w:ascii="Times New Roman" w:hAnsi="Times New Roman" w:hint="default"/>
        <w:b/>
        <w:i w:val="0"/>
        <w:caps/>
        <w:sz w:val="28"/>
      </w:rPr>
    </w:lvl>
    <w:lvl w:ilvl="1">
      <w:start w:val="1"/>
      <w:numFmt w:val="decimal"/>
      <w:lvlText w:val="%2.%1."/>
      <w:lvlJc w:val="left"/>
      <w:pPr>
        <w:ind w:left="720" w:hanging="360"/>
      </w:pPr>
      <w:rPr>
        <w:rFonts w:hint="default"/>
      </w:rPr>
    </w:lvl>
    <w:lvl w:ilvl="2">
      <w:start w:val="1"/>
      <w:numFmt w:val="decimal"/>
      <w:lvlText w:val="%3.%1.%2."/>
      <w:lvlJc w:val="left"/>
      <w:pPr>
        <w:ind w:left="360" w:firstLine="360"/>
      </w:pPr>
      <w:rPr>
        <w:rFonts w:hint="default"/>
      </w:rPr>
    </w:lvl>
    <w:lvl w:ilvl="3">
      <w:start w:val="1"/>
      <w:numFmt w:val="decimal"/>
      <w:lvlText w:val="%4.%1.%2.%3."/>
      <w:lvlJc w:val="left"/>
      <w:pPr>
        <w:ind w:left="360" w:firstLine="720"/>
      </w:pPr>
      <w:rPr>
        <w:rFonts w:hint="default"/>
      </w:rPr>
    </w:lvl>
    <w:lvl w:ilvl="4">
      <w:start w:val="1"/>
      <w:numFmt w:val="decimal"/>
      <w:lvlText w:val="%5.%1.%2.%3.%4"/>
      <w:lvlJc w:val="left"/>
      <w:pPr>
        <w:ind w:left="360" w:firstLine="108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F2330BF"/>
    <w:multiLevelType w:val="hybridMultilevel"/>
    <w:tmpl w:val="8634F4F6"/>
    <w:lvl w:ilvl="0" w:tplc="04090013">
      <w:start w:val="1"/>
      <w:numFmt w:val="upp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0451F3A"/>
    <w:multiLevelType w:val="hybridMultilevel"/>
    <w:tmpl w:val="8634F4F6"/>
    <w:lvl w:ilvl="0" w:tplc="FFFFFFFF">
      <w:start w:val="1"/>
      <w:numFmt w:val="upperRoman"/>
      <w:lvlText w:val="%1."/>
      <w:lvlJc w:val="righ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06C1760"/>
    <w:multiLevelType w:val="hybridMultilevel"/>
    <w:tmpl w:val="4A5AC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761F57"/>
    <w:multiLevelType w:val="multilevel"/>
    <w:tmpl w:val="EDC2C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6A40ED"/>
    <w:multiLevelType w:val="multilevel"/>
    <w:tmpl w:val="26109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283355"/>
    <w:multiLevelType w:val="hybridMultilevel"/>
    <w:tmpl w:val="DF5A17B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8E27AC"/>
    <w:multiLevelType w:val="hybridMultilevel"/>
    <w:tmpl w:val="8634F4F6"/>
    <w:lvl w:ilvl="0" w:tplc="FFFFFFFF">
      <w:start w:val="1"/>
      <w:numFmt w:val="upperRoman"/>
      <w:lvlText w:val="%1."/>
      <w:lvlJc w:val="righ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31874489"/>
    <w:multiLevelType w:val="hybridMultilevel"/>
    <w:tmpl w:val="DF5442A0"/>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62F59A5"/>
    <w:multiLevelType w:val="multilevel"/>
    <w:tmpl w:val="26B67924"/>
    <w:lvl w:ilvl="0">
      <w:start w:val="1"/>
      <w:numFmt w:val="decimal"/>
      <w:pStyle w:val="Heading1"/>
      <w:lvlText w:val="%1."/>
      <w:lvlJc w:val="left"/>
      <w:pPr>
        <w:ind w:left="360" w:hanging="360"/>
      </w:pPr>
      <w:rPr>
        <w:rFonts w:hint="default"/>
        <w:b/>
        <w:i w:val="0"/>
        <w:caps/>
        <w:vanish w:val="0"/>
        <w:sz w:val="26"/>
        <w:szCs w:val="26"/>
      </w:rPr>
    </w:lvl>
    <w:lvl w:ilvl="1">
      <w:start w:val="1"/>
      <w:numFmt w:val="decimal"/>
      <w:pStyle w:val="Heading2"/>
      <w:suff w:val="space"/>
      <w:lvlText w:val="%1.%2."/>
      <w:lvlJc w:val="left"/>
      <w:pPr>
        <w:ind w:left="360" w:hanging="360"/>
      </w:pPr>
      <w:rPr>
        <w:rFonts w:ascii="Times New Roman" w:hAnsi="Times New Roman" w:hint="default"/>
        <w:b/>
        <w:i w:val="0"/>
        <w:color w:val="auto"/>
        <w:sz w:val="24"/>
      </w:rPr>
    </w:lvl>
    <w:lvl w:ilvl="2">
      <w:start w:val="1"/>
      <w:numFmt w:val="decimal"/>
      <w:pStyle w:val="Heading3"/>
      <w:suff w:val="space"/>
      <w:lvlText w:val="%1.%2.%3."/>
      <w:lvlJc w:val="left"/>
      <w:pPr>
        <w:ind w:left="0" w:firstLine="0"/>
      </w:pPr>
      <w:rPr>
        <w:rFonts w:ascii="Times New Roman" w:hAnsi="Times New Roman" w:hint="default"/>
        <w:b/>
        <w:i w:val="0"/>
        <w:color w:val="auto"/>
        <w:sz w:val="24"/>
      </w:rPr>
    </w:lvl>
    <w:lvl w:ilvl="3">
      <w:start w:val="1"/>
      <w:numFmt w:val="decimal"/>
      <w:pStyle w:val="Heading4"/>
      <w:suff w:val="space"/>
      <w:lvlText w:val="%1.%2.%3.%4."/>
      <w:lvlJc w:val="left"/>
      <w:pPr>
        <w:ind w:left="360" w:hanging="360"/>
      </w:pPr>
      <w:rPr>
        <w:rFonts w:ascii="Times New Roman" w:hAnsi="Times New Roman" w:hint="default"/>
        <w:b/>
        <w:i w:val="0"/>
        <w:color w:val="auto"/>
        <w:sz w:val="24"/>
      </w:rPr>
    </w:lvl>
    <w:lvl w:ilvl="4">
      <w:start w:val="1"/>
      <w:numFmt w:val="decimal"/>
      <w:pStyle w:val="Heading5"/>
      <w:suff w:val="space"/>
      <w:lvlText w:val="%1.%2.%3.%4.%5."/>
      <w:lvlJc w:val="left"/>
      <w:pPr>
        <w:ind w:left="360" w:hanging="360"/>
      </w:pPr>
      <w:rPr>
        <w:rFonts w:ascii="Times New Roman" w:hAnsi="Times New Roman" w:hint="default"/>
        <w:b/>
        <w:i w:val="0"/>
        <w:color w:val="auto"/>
        <w:sz w:val="24"/>
      </w:rPr>
    </w:lvl>
    <w:lvl w:ilvl="5">
      <w:start w:val="1"/>
      <w:numFmt w:val="decimal"/>
      <w:pStyle w:val="Heading6"/>
      <w:suff w:val="space"/>
      <w:lvlText w:val="%1.%2.%3.%4.%5.%6."/>
      <w:lvlJc w:val="left"/>
      <w:pPr>
        <w:ind w:left="360" w:hanging="360"/>
      </w:pPr>
      <w:rPr>
        <w:rFonts w:ascii="Times New Roman" w:hAnsi="Times New Roman" w:hint="default"/>
        <w:b/>
        <w:i w:val="0"/>
        <w:color w:val="auto"/>
        <w:sz w:val="24"/>
      </w:rPr>
    </w:lvl>
    <w:lvl w:ilvl="6">
      <w:start w:val="1"/>
      <w:numFmt w:val="decimal"/>
      <w:pStyle w:val="Heading7"/>
      <w:lvlText w:val="%1.%2.%3.%4.%5.%6.%7."/>
      <w:lvlJc w:val="left"/>
      <w:pPr>
        <w:ind w:left="360" w:firstLine="1800"/>
      </w:pPr>
      <w:rPr>
        <w:rFonts w:ascii="Times New Roman" w:hAnsi="Times New Roman" w:hint="default"/>
        <w:b/>
        <w:i w:val="0"/>
        <w:color w:val="auto"/>
        <w:sz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6EE09CA"/>
    <w:multiLevelType w:val="hybridMultilevel"/>
    <w:tmpl w:val="8CBEF2E6"/>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8C81D33"/>
    <w:multiLevelType w:val="hybridMultilevel"/>
    <w:tmpl w:val="2258E432"/>
    <w:lvl w:ilvl="0" w:tplc="04090019">
      <w:start w:val="1"/>
      <w:numFmt w:val="lowerLetter"/>
      <w:lvlText w:val="%1."/>
      <w:lvlJc w:val="left"/>
      <w:pPr>
        <w:ind w:left="1080" w:hanging="360"/>
      </w:pPr>
    </w:lvl>
    <w:lvl w:ilvl="1" w:tplc="0972D9BC">
      <w:start w:val="1"/>
      <w:numFmt w:val="upperRoman"/>
      <w:lvlText w:val="%2."/>
      <w:lvlJc w:val="left"/>
      <w:pPr>
        <w:ind w:left="2160" w:hanging="720"/>
      </w:pPr>
      <w:rPr>
        <w:rFonts w:hint="default"/>
        <w:b/>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91A501E"/>
    <w:multiLevelType w:val="hybridMultilevel"/>
    <w:tmpl w:val="852A43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2B5648"/>
    <w:multiLevelType w:val="multilevel"/>
    <w:tmpl w:val="C6A2E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710549"/>
    <w:multiLevelType w:val="hybridMultilevel"/>
    <w:tmpl w:val="FD9A846C"/>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F7A7B01"/>
    <w:multiLevelType w:val="multilevel"/>
    <w:tmpl w:val="2C9CA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40699E"/>
    <w:multiLevelType w:val="hybridMultilevel"/>
    <w:tmpl w:val="53D4477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4CF7E17"/>
    <w:multiLevelType w:val="multilevel"/>
    <w:tmpl w:val="35D6B6CE"/>
    <w:styleLink w:val="HeadingLevelThree"/>
    <w:lvl w:ilvl="0">
      <w:start w:val="1"/>
      <w:numFmt w:val="decimal"/>
      <w:lvlText w:val="%1)"/>
      <w:lvlJc w:val="left"/>
      <w:pPr>
        <w:ind w:left="1080" w:hanging="360"/>
      </w:pPr>
      <w:rPr>
        <w:rFonts w:hint="default"/>
      </w:rPr>
    </w:lvl>
    <w:lvl w:ilvl="1">
      <w:start w:val="1"/>
      <w:numFmt w:val="lowerLetter"/>
      <w:lvlText w:val="%2)"/>
      <w:lvlJc w:val="left"/>
      <w:pPr>
        <w:ind w:left="1440" w:hanging="360"/>
      </w:pPr>
      <w:rPr>
        <w:rFonts w:hint="default"/>
      </w:rPr>
    </w:lvl>
    <w:lvl w:ilvl="2">
      <w:start w:val="1"/>
      <w:numFmt w:val="decimal"/>
      <w:lvlText w:val="%2%3)"/>
      <w:lvlJc w:val="left"/>
      <w:pPr>
        <w:ind w:left="1800" w:hanging="360"/>
      </w:pPr>
      <w:rPr>
        <w:rFonts w:ascii="Times New Roman" w:hAnsi="Times New Roman" w:hint="default"/>
        <w:sz w:val="24"/>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0" w15:restartNumberingAfterBreak="0">
    <w:nsid w:val="4E6E1B6A"/>
    <w:multiLevelType w:val="hybridMultilevel"/>
    <w:tmpl w:val="D1AA1DF8"/>
    <w:lvl w:ilvl="0" w:tplc="9E663E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6F4866"/>
    <w:multiLevelType w:val="hybridMultilevel"/>
    <w:tmpl w:val="5E48730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FA70D45"/>
    <w:multiLevelType w:val="hybridMultilevel"/>
    <w:tmpl w:val="9FC84FA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B47F8A"/>
    <w:multiLevelType w:val="hybridMultilevel"/>
    <w:tmpl w:val="680C21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5C5460"/>
    <w:multiLevelType w:val="hybridMultilevel"/>
    <w:tmpl w:val="1786E382"/>
    <w:lvl w:ilvl="0" w:tplc="7F64BA54">
      <w:start w:val="1"/>
      <w:numFmt w:val="upperRoman"/>
      <w:lvlText w:val="%1."/>
      <w:lvlJc w:val="righ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54715AD"/>
    <w:multiLevelType w:val="hybridMultilevel"/>
    <w:tmpl w:val="7C3EBD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1F189F"/>
    <w:multiLevelType w:val="hybridMultilevel"/>
    <w:tmpl w:val="65F24E1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DF349DF"/>
    <w:multiLevelType w:val="multilevel"/>
    <w:tmpl w:val="07466446"/>
    <w:styleLink w:val="Headings"/>
    <w:lvl w:ilvl="0">
      <w:start w:val="1"/>
      <w:numFmt w:val="decimal"/>
      <w:suff w:val="space"/>
      <w:lvlText w:val="%1."/>
      <w:lvlJc w:val="left"/>
      <w:pPr>
        <w:ind w:left="360" w:hanging="360"/>
      </w:pPr>
      <w:rPr>
        <w:rFonts w:ascii="Times New Roman" w:hAnsi="Times New Roman" w:hint="default"/>
        <w:b/>
        <w:i w:val="0"/>
        <w:caps/>
        <w:sz w:val="28"/>
      </w:rPr>
    </w:lvl>
    <w:lvl w:ilvl="1">
      <w:start w:val="1"/>
      <w:numFmt w:val="decimal"/>
      <w:suff w:val="space"/>
      <w:lvlText w:val="%1.%2."/>
      <w:lvlJc w:val="left"/>
      <w:pPr>
        <w:ind w:left="360" w:hanging="360"/>
      </w:pPr>
      <w:rPr>
        <w:rFonts w:ascii="Times New Roman" w:hAnsi="Times New Roman" w:hint="default"/>
        <w:b/>
        <w:i w:val="0"/>
        <w:color w:val="auto"/>
        <w:sz w:val="24"/>
      </w:rPr>
    </w:lvl>
    <w:lvl w:ilvl="2">
      <w:start w:val="1"/>
      <w:numFmt w:val="decimal"/>
      <w:suff w:val="space"/>
      <w:lvlText w:val="%1.%2.%3."/>
      <w:lvlJc w:val="left"/>
      <w:pPr>
        <w:ind w:left="0" w:firstLine="0"/>
      </w:pPr>
      <w:rPr>
        <w:rFonts w:ascii="Times New Roman" w:hAnsi="Times New Roman" w:hint="default"/>
        <w:b/>
        <w:i w:val="0"/>
        <w:color w:val="auto"/>
        <w:sz w:val="24"/>
      </w:rPr>
    </w:lvl>
    <w:lvl w:ilvl="3">
      <w:start w:val="1"/>
      <w:numFmt w:val="decimal"/>
      <w:suff w:val="space"/>
      <w:lvlText w:val="%1.%2.%3.%4."/>
      <w:lvlJc w:val="left"/>
      <w:pPr>
        <w:ind w:left="360" w:hanging="360"/>
      </w:pPr>
      <w:rPr>
        <w:rFonts w:ascii="Times New Roman" w:hAnsi="Times New Roman" w:hint="default"/>
        <w:b/>
        <w:i w:val="0"/>
        <w:color w:val="auto"/>
        <w:sz w:val="24"/>
      </w:rPr>
    </w:lvl>
    <w:lvl w:ilvl="4">
      <w:start w:val="1"/>
      <w:numFmt w:val="decimal"/>
      <w:suff w:val="space"/>
      <w:lvlText w:val="%1.%2.%3.%4.%5."/>
      <w:lvlJc w:val="left"/>
      <w:pPr>
        <w:ind w:left="360" w:hanging="360"/>
      </w:pPr>
      <w:rPr>
        <w:rFonts w:ascii="Times New Roman" w:hAnsi="Times New Roman" w:hint="default"/>
        <w:b/>
        <w:i w:val="0"/>
        <w:color w:val="auto"/>
        <w:sz w:val="24"/>
      </w:rPr>
    </w:lvl>
    <w:lvl w:ilvl="5">
      <w:start w:val="1"/>
      <w:numFmt w:val="decimal"/>
      <w:suff w:val="space"/>
      <w:lvlText w:val="%1.%2.%3.%4.%5.%6."/>
      <w:lvlJc w:val="left"/>
      <w:pPr>
        <w:ind w:left="360" w:hanging="360"/>
      </w:pPr>
      <w:rPr>
        <w:rFonts w:ascii="Times New Roman" w:hAnsi="Times New Roman" w:hint="default"/>
        <w:b/>
        <w:i w:val="0"/>
        <w:color w:val="auto"/>
        <w:sz w:val="24"/>
      </w:rPr>
    </w:lvl>
    <w:lvl w:ilvl="6">
      <w:start w:val="1"/>
      <w:numFmt w:val="decimal"/>
      <w:lvlText w:val="%1.%2.%3.%4.%5.%6.%7."/>
      <w:lvlJc w:val="left"/>
      <w:pPr>
        <w:ind w:left="360" w:firstLine="1800"/>
      </w:pPr>
      <w:rPr>
        <w:rFonts w:ascii="Times New Roman" w:hAnsi="Times New Roman" w:hint="default"/>
        <w:b/>
        <w:i w:val="0"/>
        <w:color w:val="auto"/>
        <w:sz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8B7572C"/>
    <w:multiLevelType w:val="multilevel"/>
    <w:tmpl w:val="05A00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7E0B8D"/>
    <w:multiLevelType w:val="hybridMultilevel"/>
    <w:tmpl w:val="A600CE1C"/>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FE55221"/>
    <w:multiLevelType w:val="hybridMultilevel"/>
    <w:tmpl w:val="0F2E94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2909189">
    <w:abstractNumId w:val="29"/>
  </w:num>
  <w:num w:numId="2" w16cid:durableId="1645505305">
    <w:abstractNumId w:val="5"/>
  </w:num>
  <w:num w:numId="3" w16cid:durableId="861624124">
    <w:abstractNumId w:val="12"/>
  </w:num>
  <w:num w:numId="4" w16cid:durableId="1569267958">
    <w:abstractNumId w:val="37"/>
  </w:num>
  <w:num w:numId="5" w16cid:durableId="989988572">
    <w:abstractNumId w:val="21"/>
  </w:num>
  <w:num w:numId="6" w16cid:durableId="2074349174">
    <w:abstractNumId w:val="4"/>
  </w:num>
  <w:num w:numId="7" w16cid:durableId="2123067570">
    <w:abstractNumId w:val="22"/>
  </w:num>
  <w:num w:numId="8" w16cid:durableId="1776172587">
    <w:abstractNumId w:val="26"/>
  </w:num>
  <w:num w:numId="9" w16cid:durableId="1101949900">
    <w:abstractNumId w:val="23"/>
  </w:num>
  <w:num w:numId="10" w16cid:durableId="2146774711">
    <w:abstractNumId w:val="34"/>
  </w:num>
  <w:num w:numId="11" w16cid:durableId="703677452">
    <w:abstractNumId w:val="20"/>
  </w:num>
  <w:num w:numId="12" w16cid:durableId="1817212164">
    <w:abstractNumId w:val="39"/>
  </w:num>
  <w:num w:numId="13" w16cid:durableId="868762821">
    <w:abstractNumId w:val="1"/>
  </w:num>
  <w:num w:numId="14" w16cid:durableId="8966267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36781976">
    <w:abstractNumId w:val="11"/>
  </w:num>
  <w:num w:numId="16" w16cid:durableId="798375298">
    <w:abstractNumId w:val="35"/>
  </w:num>
  <w:num w:numId="17" w16cid:durableId="1227379459">
    <w:abstractNumId w:val="33"/>
  </w:num>
  <w:num w:numId="18" w16cid:durableId="247815988">
    <w:abstractNumId w:val="18"/>
  </w:num>
  <w:num w:numId="19" w16cid:durableId="303969503">
    <w:abstractNumId w:val="40"/>
  </w:num>
  <w:num w:numId="20" w16cid:durableId="1624115136">
    <w:abstractNumId w:val="7"/>
  </w:num>
  <w:num w:numId="21" w16cid:durableId="2024819257">
    <w:abstractNumId w:val="24"/>
  </w:num>
  <w:num w:numId="22" w16cid:durableId="339088603">
    <w:abstractNumId w:val="32"/>
  </w:num>
  <w:num w:numId="23" w16cid:durableId="2082866985">
    <w:abstractNumId w:val="31"/>
  </w:num>
  <w:num w:numId="24" w16cid:durableId="1624310352">
    <w:abstractNumId w:val="36"/>
  </w:num>
  <w:num w:numId="25" w16cid:durableId="565529296">
    <w:abstractNumId w:val="28"/>
  </w:num>
  <w:num w:numId="26" w16cid:durableId="424377231">
    <w:abstractNumId w:val="0"/>
  </w:num>
  <w:num w:numId="27" w16cid:durableId="174845627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9643239">
    <w:abstractNumId w:val="8"/>
  </w:num>
  <w:num w:numId="29" w16cid:durableId="2116361792">
    <w:abstractNumId w:val="17"/>
  </w:num>
  <w:num w:numId="30" w16cid:durableId="146866762">
    <w:abstractNumId w:val="27"/>
  </w:num>
  <w:num w:numId="31" w16cid:durableId="1936211587">
    <w:abstractNumId w:val="3"/>
  </w:num>
  <w:num w:numId="32" w16cid:durableId="1874415708">
    <w:abstractNumId w:val="13"/>
  </w:num>
  <w:num w:numId="33" w16cid:durableId="574822840">
    <w:abstractNumId w:val="14"/>
  </w:num>
  <w:num w:numId="34" w16cid:durableId="1512573885">
    <w:abstractNumId w:val="9"/>
  </w:num>
  <w:num w:numId="35" w16cid:durableId="1187330766">
    <w:abstractNumId w:val="38"/>
  </w:num>
  <w:num w:numId="36" w16cid:durableId="90201334">
    <w:abstractNumId w:val="10"/>
  </w:num>
  <w:num w:numId="37" w16cid:durableId="670179783">
    <w:abstractNumId w:val="19"/>
  </w:num>
  <w:num w:numId="38" w16cid:durableId="1947806099">
    <w:abstractNumId w:val="6"/>
  </w:num>
  <w:num w:numId="39" w16cid:durableId="1563328261">
    <w:abstractNumId w:val="16"/>
  </w:num>
  <w:num w:numId="40" w16cid:durableId="1117681360">
    <w:abstractNumId w:val="25"/>
  </w:num>
  <w:num w:numId="41" w16cid:durableId="1452168464">
    <w:abstractNumId w:val="2"/>
  </w:num>
  <w:num w:numId="42" w16cid:durableId="430785547">
    <w:abstractNumId w:val="15"/>
  </w:num>
  <w:num w:numId="43" w16cid:durableId="1574387819">
    <w:abstractNumId w:val="30"/>
  </w:num>
  <w:num w:numId="44" w16cid:durableId="659817966">
    <w:abstractNumId w:val="21"/>
  </w:num>
  <w:num w:numId="45" w16cid:durableId="675569770">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mailMerge>
    <w:mainDocumentType w:val="mailingLabels"/>
    <w:dataType w:val="textFile"/>
    <w:activeRecord w:val="-1"/>
    <w:odso/>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2xfv2asf9s52xsexwvlppdezdfedf5a9d9d0&quot;&gt;Test&lt;record-ids&gt;&lt;item&gt;3&lt;/item&gt;&lt;item&gt;4&lt;/item&gt;&lt;/record-ids&gt;&lt;/item&gt;&lt;/Libraries&gt;"/>
  </w:docVars>
  <w:rsids>
    <w:rsidRoot w:val="007D65FE"/>
    <w:rsid w:val="00001008"/>
    <w:rsid w:val="00012698"/>
    <w:rsid w:val="000168CB"/>
    <w:rsid w:val="00017C25"/>
    <w:rsid w:val="00020B48"/>
    <w:rsid w:val="00032E9C"/>
    <w:rsid w:val="00040B66"/>
    <w:rsid w:val="00053852"/>
    <w:rsid w:val="00065DE8"/>
    <w:rsid w:val="00077FB9"/>
    <w:rsid w:val="00081D2A"/>
    <w:rsid w:val="00082748"/>
    <w:rsid w:val="00084076"/>
    <w:rsid w:val="000858CE"/>
    <w:rsid w:val="00087B0A"/>
    <w:rsid w:val="00091E54"/>
    <w:rsid w:val="0009265A"/>
    <w:rsid w:val="000A6E5E"/>
    <w:rsid w:val="000B0C6E"/>
    <w:rsid w:val="000B0FCC"/>
    <w:rsid w:val="000B6923"/>
    <w:rsid w:val="000C0955"/>
    <w:rsid w:val="000C239E"/>
    <w:rsid w:val="000C4E9A"/>
    <w:rsid w:val="000D007C"/>
    <w:rsid w:val="000D1756"/>
    <w:rsid w:val="000D7EF5"/>
    <w:rsid w:val="000E3D3F"/>
    <w:rsid w:val="000F0956"/>
    <w:rsid w:val="000F2D7F"/>
    <w:rsid w:val="000F35BA"/>
    <w:rsid w:val="000F78BA"/>
    <w:rsid w:val="0010214A"/>
    <w:rsid w:val="00106C77"/>
    <w:rsid w:val="00111F57"/>
    <w:rsid w:val="00130627"/>
    <w:rsid w:val="001327A1"/>
    <w:rsid w:val="00132E4C"/>
    <w:rsid w:val="00140CC3"/>
    <w:rsid w:val="00144FCE"/>
    <w:rsid w:val="001508C0"/>
    <w:rsid w:val="00155776"/>
    <w:rsid w:val="00156222"/>
    <w:rsid w:val="00167082"/>
    <w:rsid w:val="00170848"/>
    <w:rsid w:val="00184958"/>
    <w:rsid w:val="00187DA9"/>
    <w:rsid w:val="00197B48"/>
    <w:rsid w:val="001A3E70"/>
    <w:rsid w:val="001A6A09"/>
    <w:rsid w:val="001B0A9D"/>
    <w:rsid w:val="001B13DE"/>
    <w:rsid w:val="001B3561"/>
    <w:rsid w:val="001C275A"/>
    <w:rsid w:val="001C2906"/>
    <w:rsid w:val="001C6F88"/>
    <w:rsid w:val="001C725E"/>
    <w:rsid w:val="001D2DF1"/>
    <w:rsid w:val="001F481B"/>
    <w:rsid w:val="001F61E3"/>
    <w:rsid w:val="00207679"/>
    <w:rsid w:val="00215DCB"/>
    <w:rsid w:val="00217125"/>
    <w:rsid w:val="002325F2"/>
    <w:rsid w:val="00232939"/>
    <w:rsid w:val="00244AC0"/>
    <w:rsid w:val="00244CE5"/>
    <w:rsid w:val="0025205C"/>
    <w:rsid w:val="0025763B"/>
    <w:rsid w:val="002631A5"/>
    <w:rsid w:val="002736DB"/>
    <w:rsid w:val="00276BA5"/>
    <w:rsid w:val="00277844"/>
    <w:rsid w:val="002805C7"/>
    <w:rsid w:val="002A3C18"/>
    <w:rsid w:val="002A613E"/>
    <w:rsid w:val="002A669F"/>
    <w:rsid w:val="002B2D56"/>
    <w:rsid w:val="002B370D"/>
    <w:rsid w:val="002C0907"/>
    <w:rsid w:val="002C5765"/>
    <w:rsid w:val="002D4C53"/>
    <w:rsid w:val="002E6BD4"/>
    <w:rsid w:val="002F0D8B"/>
    <w:rsid w:val="002F2C17"/>
    <w:rsid w:val="002F67B2"/>
    <w:rsid w:val="002F705C"/>
    <w:rsid w:val="00305BB5"/>
    <w:rsid w:val="003239BF"/>
    <w:rsid w:val="003244BA"/>
    <w:rsid w:val="0033100F"/>
    <w:rsid w:val="003369C6"/>
    <w:rsid w:val="00364850"/>
    <w:rsid w:val="00365F34"/>
    <w:rsid w:val="00377DEF"/>
    <w:rsid w:val="00380DEE"/>
    <w:rsid w:val="00381E3E"/>
    <w:rsid w:val="0039162B"/>
    <w:rsid w:val="003B05FC"/>
    <w:rsid w:val="003B65F6"/>
    <w:rsid w:val="003B7397"/>
    <w:rsid w:val="003C01E7"/>
    <w:rsid w:val="003C2691"/>
    <w:rsid w:val="003C293D"/>
    <w:rsid w:val="003C5F00"/>
    <w:rsid w:val="003D76ED"/>
    <w:rsid w:val="003E107C"/>
    <w:rsid w:val="003E3205"/>
    <w:rsid w:val="003E77AA"/>
    <w:rsid w:val="003E789B"/>
    <w:rsid w:val="003E7D82"/>
    <w:rsid w:val="0040356C"/>
    <w:rsid w:val="00403595"/>
    <w:rsid w:val="004035C5"/>
    <w:rsid w:val="00403BDF"/>
    <w:rsid w:val="0040425B"/>
    <w:rsid w:val="00414628"/>
    <w:rsid w:val="00414F43"/>
    <w:rsid w:val="0043141A"/>
    <w:rsid w:val="00436840"/>
    <w:rsid w:val="00442924"/>
    <w:rsid w:val="00461E72"/>
    <w:rsid w:val="0046364A"/>
    <w:rsid w:val="00466622"/>
    <w:rsid w:val="004730E1"/>
    <w:rsid w:val="004751E4"/>
    <w:rsid w:val="004773CC"/>
    <w:rsid w:val="00485A77"/>
    <w:rsid w:val="0049152E"/>
    <w:rsid w:val="004915BD"/>
    <w:rsid w:val="00494327"/>
    <w:rsid w:val="00494C1A"/>
    <w:rsid w:val="004B447C"/>
    <w:rsid w:val="004B78E9"/>
    <w:rsid w:val="004C5E7B"/>
    <w:rsid w:val="004D1C4F"/>
    <w:rsid w:val="004D4923"/>
    <w:rsid w:val="004D7CAF"/>
    <w:rsid w:val="004E05C3"/>
    <w:rsid w:val="004E2E82"/>
    <w:rsid w:val="004E784C"/>
    <w:rsid w:val="004E7F17"/>
    <w:rsid w:val="004F6726"/>
    <w:rsid w:val="004F755F"/>
    <w:rsid w:val="004F7DB2"/>
    <w:rsid w:val="00501960"/>
    <w:rsid w:val="005042E5"/>
    <w:rsid w:val="00505EE0"/>
    <w:rsid w:val="00535753"/>
    <w:rsid w:val="00542CA9"/>
    <w:rsid w:val="005452DE"/>
    <w:rsid w:val="00545338"/>
    <w:rsid w:val="00560BDC"/>
    <w:rsid w:val="00565905"/>
    <w:rsid w:val="0057164E"/>
    <w:rsid w:val="00574AF7"/>
    <w:rsid w:val="00584E27"/>
    <w:rsid w:val="005859CA"/>
    <w:rsid w:val="005957CC"/>
    <w:rsid w:val="005A2F0C"/>
    <w:rsid w:val="005A7344"/>
    <w:rsid w:val="005A76C3"/>
    <w:rsid w:val="005C509D"/>
    <w:rsid w:val="005C5E19"/>
    <w:rsid w:val="005D3263"/>
    <w:rsid w:val="005D6CB3"/>
    <w:rsid w:val="005D71B8"/>
    <w:rsid w:val="005E280E"/>
    <w:rsid w:val="005F6025"/>
    <w:rsid w:val="0060071D"/>
    <w:rsid w:val="006033D9"/>
    <w:rsid w:val="006044A7"/>
    <w:rsid w:val="00610504"/>
    <w:rsid w:val="00615031"/>
    <w:rsid w:val="00621710"/>
    <w:rsid w:val="006274A5"/>
    <w:rsid w:val="00633522"/>
    <w:rsid w:val="00651B17"/>
    <w:rsid w:val="00656D03"/>
    <w:rsid w:val="006654A3"/>
    <w:rsid w:val="006674CE"/>
    <w:rsid w:val="00670862"/>
    <w:rsid w:val="00673044"/>
    <w:rsid w:val="00674C62"/>
    <w:rsid w:val="00685068"/>
    <w:rsid w:val="00687CB4"/>
    <w:rsid w:val="00690C85"/>
    <w:rsid w:val="006A2F43"/>
    <w:rsid w:val="006A42CA"/>
    <w:rsid w:val="006A5FFF"/>
    <w:rsid w:val="006B40CE"/>
    <w:rsid w:val="006C7D14"/>
    <w:rsid w:val="006E480D"/>
    <w:rsid w:val="006E6220"/>
    <w:rsid w:val="00702CCE"/>
    <w:rsid w:val="00703819"/>
    <w:rsid w:val="00705049"/>
    <w:rsid w:val="00707301"/>
    <w:rsid w:val="00710F30"/>
    <w:rsid w:val="00717635"/>
    <w:rsid w:val="00726DB3"/>
    <w:rsid w:val="007336B9"/>
    <w:rsid w:val="007504BE"/>
    <w:rsid w:val="00754B56"/>
    <w:rsid w:val="00755A98"/>
    <w:rsid w:val="00756CFF"/>
    <w:rsid w:val="00783873"/>
    <w:rsid w:val="007908D5"/>
    <w:rsid w:val="007917D8"/>
    <w:rsid w:val="007924EA"/>
    <w:rsid w:val="0079513B"/>
    <w:rsid w:val="007A55A7"/>
    <w:rsid w:val="007B05BB"/>
    <w:rsid w:val="007B4925"/>
    <w:rsid w:val="007C6A71"/>
    <w:rsid w:val="007D65FE"/>
    <w:rsid w:val="007E0433"/>
    <w:rsid w:val="007F26ED"/>
    <w:rsid w:val="007F3FD6"/>
    <w:rsid w:val="007F52CC"/>
    <w:rsid w:val="007F7EB0"/>
    <w:rsid w:val="008009B8"/>
    <w:rsid w:val="008050D7"/>
    <w:rsid w:val="00807173"/>
    <w:rsid w:val="00812433"/>
    <w:rsid w:val="00826005"/>
    <w:rsid w:val="00827D96"/>
    <w:rsid w:val="00836147"/>
    <w:rsid w:val="008363F5"/>
    <w:rsid w:val="00854BC0"/>
    <w:rsid w:val="00863087"/>
    <w:rsid w:val="00870980"/>
    <w:rsid w:val="0088448F"/>
    <w:rsid w:val="00887ABA"/>
    <w:rsid w:val="00891107"/>
    <w:rsid w:val="00897B76"/>
    <w:rsid w:val="008A2061"/>
    <w:rsid w:val="008A32F0"/>
    <w:rsid w:val="008A4872"/>
    <w:rsid w:val="008A4B49"/>
    <w:rsid w:val="008C2E92"/>
    <w:rsid w:val="008C41DE"/>
    <w:rsid w:val="008C55C0"/>
    <w:rsid w:val="008D5A7F"/>
    <w:rsid w:val="008D67EA"/>
    <w:rsid w:val="008D7F25"/>
    <w:rsid w:val="008E2213"/>
    <w:rsid w:val="008E2546"/>
    <w:rsid w:val="008E35CA"/>
    <w:rsid w:val="008E60E5"/>
    <w:rsid w:val="008F6CD2"/>
    <w:rsid w:val="00900407"/>
    <w:rsid w:val="00907A2C"/>
    <w:rsid w:val="009246B6"/>
    <w:rsid w:val="00934A59"/>
    <w:rsid w:val="00945F59"/>
    <w:rsid w:val="00985BA7"/>
    <w:rsid w:val="00990A61"/>
    <w:rsid w:val="00997E36"/>
    <w:rsid w:val="009A4276"/>
    <w:rsid w:val="009A758B"/>
    <w:rsid w:val="009B5D27"/>
    <w:rsid w:val="009C569D"/>
    <w:rsid w:val="009E46E9"/>
    <w:rsid w:val="009F4983"/>
    <w:rsid w:val="009F573E"/>
    <w:rsid w:val="00A04D80"/>
    <w:rsid w:val="00A06CB6"/>
    <w:rsid w:val="00A074BB"/>
    <w:rsid w:val="00A131EA"/>
    <w:rsid w:val="00A17244"/>
    <w:rsid w:val="00A3113C"/>
    <w:rsid w:val="00A472AD"/>
    <w:rsid w:val="00A5126B"/>
    <w:rsid w:val="00A63430"/>
    <w:rsid w:val="00A65657"/>
    <w:rsid w:val="00A67667"/>
    <w:rsid w:val="00A701A4"/>
    <w:rsid w:val="00A74368"/>
    <w:rsid w:val="00A745BB"/>
    <w:rsid w:val="00A74685"/>
    <w:rsid w:val="00A903D1"/>
    <w:rsid w:val="00AB2133"/>
    <w:rsid w:val="00AB64BE"/>
    <w:rsid w:val="00AC6836"/>
    <w:rsid w:val="00AD7A38"/>
    <w:rsid w:val="00AE2F0A"/>
    <w:rsid w:val="00AF1E0B"/>
    <w:rsid w:val="00AF5A3B"/>
    <w:rsid w:val="00AF7A10"/>
    <w:rsid w:val="00B001E3"/>
    <w:rsid w:val="00B05FD7"/>
    <w:rsid w:val="00B132CB"/>
    <w:rsid w:val="00B14D31"/>
    <w:rsid w:val="00B247F7"/>
    <w:rsid w:val="00B25BD0"/>
    <w:rsid w:val="00B3451D"/>
    <w:rsid w:val="00B40BAC"/>
    <w:rsid w:val="00B4599B"/>
    <w:rsid w:val="00B56A92"/>
    <w:rsid w:val="00B5756D"/>
    <w:rsid w:val="00B7400A"/>
    <w:rsid w:val="00B77D27"/>
    <w:rsid w:val="00B83914"/>
    <w:rsid w:val="00B9006C"/>
    <w:rsid w:val="00B92D60"/>
    <w:rsid w:val="00B94767"/>
    <w:rsid w:val="00B96684"/>
    <w:rsid w:val="00BA0564"/>
    <w:rsid w:val="00BC4BC4"/>
    <w:rsid w:val="00BC784F"/>
    <w:rsid w:val="00BD73B5"/>
    <w:rsid w:val="00BE617B"/>
    <w:rsid w:val="00BF1B4A"/>
    <w:rsid w:val="00BF1BD0"/>
    <w:rsid w:val="00BF1D60"/>
    <w:rsid w:val="00C02C49"/>
    <w:rsid w:val="00C17D63"/>
    <w:rsid w:val="00C2022C"/>
    <w:rsid w:val="00C4021A"/>
    <w:rsid w:val="00C4198D"/>
    <w:rsid w:val="00C51239"/>
    <w:rsid w:val="00C5449E"/>
    <w:rsid w:val="00C57996"/>
    <w:rsid w:val="00C62FB6"/>
    <w:rsid w:val="00C8458F"/>
    <w:rsid w:val="00C87A8A"/>
    <w:rsid w:val="00C97FD3"/>
    <w:rsid w:val="00CA1776"/>
    <w:rsid w:val="00CB636A"/>
    <w:rsid w:val="00CE604C"/>
    <w:rsid w:val="00D12E58"/>
    <w:rsid w:val="00D135A8"/>
    <w:rsid w:val="00D15E7C"/>
    <w:rsid w:val="00D227DF"/>
    <w:rsid w:val="00D26E41"/>
    <w:rsid w:val="00D330E1"/>
    <w:rsid w:val="00D41DD8"/>
    <w:rsid w:val="00D738D4"/>
    <w:rsid w:val="00D74146"/>
    <w:rsid w:val="00D83604"/>
    <w:rsid w:val="00D84FDB"/>
    <w:rsid w:val="00D87CB6"/>
    <w:rsid w:val="00D92841"/>
    <w:rsid w:val="00D94225"/>
    <w:rsid w:val="00D95BB0"/>
    <w:rsid w:val="00DA0E46"/>
    <w:rsid w:val="00DA2A85"/>
    <w:rsid w:val="00DB2BEC"/>
    <w:rsid w:val="00DF6842"/>
    <w:rsid w:val="00DF7F1D"/>
    <w:rsid w:val="00E217E1"/>
    <w:rsid w:val="00E24999"/>
    <w:rsid w:val="00E279D5"/>
    <w:rsid w:val="00E436E9"/>
    <w:rsid w:val="00E5393E"/>
    <w:rsid w:val="00E6217E"/>
    <w:rsid w:val="00E656AB"/>
    <w:rsid w:val="00E76A1F"/>
    <w:rsid w:val="00EA5192"/>
    <w:rsid w:val="00EB38C8"/>
    <w:rsid w:val="00EC5C16"/>
    <w:rsid w:val="00ED0ECA"/>
    <w:rsid w:val="00ED308E"/>
    <w:rsid w:val="00EF2899"/>
    <w:rsid w:val="00EF4403"/>
    <w:rsid w:val="00EF52F9"/>
    <w:rsid w:val="00F01241"/>
    <w:rsid w:val="00F12E36"/>
    <w:rsid w:val="00F20E6F"/>
    <w:rsid w:val="00F2174A"/>
    <w:rsid w:val="00F361F6"/>
    <w:rsid w:val="00F45265"/>
    <w:rsid w:val="00F51FFB"/>
    <w:rsid w:val="00F530FD"/>
    <w:rsid w:val="00F65E31"/>
    <w:rsid w:val="00F74F0B"/>
    <w:rsid w:val="00F8380E"/>
    <w:rsid w:val="00F845BE"/>
    <w:rsid w:val="00F86937"/>
    <w:rsid w:val="00F96CAA"/>
    <w:rsid w:val="00FA495C"/>
    <w:rsid w:val="00FB118F"/>
    <w:rsid w:val="00FB12DF"/>
    <w:rsid w:val="00FB2F26"/>
    <w:rsid w:val="00FC252D"/>
    <w:rsid w:val="00FC4013"/>
    <w:rsid w:val="00FC55E5"/>
    <w:rsid w:val="00FC6C41"/>
    <w:rsid w:val="00FD2CFD"/>
    <w:rsid w:val="00FD54D8"/>
    <w:rsid w:val="00FE0813"/>
    <w:rsid w:val="00FF6F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4F0D0A"/>
  <w15:chartTrackingRefBased/>
  <w15:docId w15:val="{FAF82F1A-8759-4638-9ADE-4D4A825E5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344"/>
    <w:pPr>
      <w:spacing w:after="0" w:line="360" w:lineRule="auto"/>
      <w:ind w:firstLine="720"/>
      <w:jc w:val="both"/>
    </w:pPr>
    <w:rPr>
      <w:rFonts w:ascii="Times New Roman" w:hAnsi="Times New Roman" w:cs="Times New Roman"/>
      <w:sz w:val="24"/>
    </w:rPr>
  </w:style>
  <w:style w:type="paragraph" w:styleId="Heading1">
    <w:name w:val="heading 1"/>
    <w:aliases w:val="uajk_synopsis,AJKU_Heading 1"/>
    <w:next w:val="SAJKUTextParagraph"/>
    <w:link w:val="Heading1Char"/>
    <w:autoRedefine/>
    <w:uiPriority w:val="9"/>
    <w:qFormat/>
    <w:rsid w:val="007504BE"/>
    <w:pPr>
      <w:keepNext/>
      <w:keepLines/>
      <w:numPr>
        <w:numId w:val="5"/>
      </w:numPr>
      <w:spacing w:line="240" w:lineRule="auto"/>
      <w:outlineLvl w:val="0"/>
    </w:pPr>
    <w:rPr>
      <w:rFonts w:ascii="Times New Roman" w:eastAsiaTheme="majorEastAsia" w:hAnsi="Times New Roman" w:cs="Times New Roman"/>
      <w:b/>
      <w:bCs/>
      <w:caps/>
      <w:sz w:val="24"/>
      <w:szCs w:val="26"/>
    </w:rPr>
  </w:style>
  <w:style w:type="paragraph" w:styleId="Heading2">
    <w:name w:val="heading 2"/>
    <w:aliases w:val="AJKU_Heading 2"/>
    <w:next w:val="SAJKUTextParagraph"/>
    <w:link w:val="Heading2Char"/>
    <w:autoRedefine/>
    <w:uiPriority w:val="9"/>
    <w:unhideWhenUsed/>
    <w:qFormat/>
    <w:rsid w:val="00897B76"/>
    <w:pPr>
      <w:keepNext/>
      <w:keepLines/>
      <w:numPr>
        <w:ilvl w:val="1"/>
        <w:numId w:val="5"/>
      </w:numPr>
      <w:spacing w:line="240" w:lineRule="auto"/>
      <w:outlineLvl w:val="1"/>
    </w:pPr>
    <w:rPr>
      <w:rFonts w:ascii="Times New Roman" w:eastAsiaTheme="majorEastAsia" w:hAnsi="Times New Roman" w:cstheme="majorBidi"/>
      <w:b/>
      <w:sz w:val="24"/>
      <w:szCs w:val="26"/>
    </w:rPr>
  </w:style>
  <w:style w:type="paragraph" w:styleId="Heading3">
    <w:name w:val="heading 3"/>
    <w:aliases w:val="AJKU_Heading 3"/>
    <w:next w:val="SAJKUTextParagraph"/>
    <w:link w:val="Heading3Char"/>
    <w:autoRedefine/>
    <w:uiPriority w:val="9"/>
    <w:unhideWhenUsed/>
    <w:qFormat/>
    <w:rsid w:val="001B0A9D"/>
    <w:pPr>
      <w:keepNext/>
      <w:keepLines/>
      <w:numPr>
        <w:ilvl w:val="2"/>
        <w:numId w:val="5"/>
      </w:numPr>
      <w:spacing w:line="240" w:lineRule="auto"/>
      <w:outlineLvl w:val="2"/>
    </w:pPr>
    <w:rPr>
      <w:rFonts w:ascii="Times New Roman" w:eastAsiaTheme="majorEastAsia" w:hAnsi="Times New Roman" w:cstheme="majorBidi"/>
      <w:b/>
      <w:sz w:val="24"/>
      <w:szCs w:val="24"/>
    </w:rPr>
  </w:style>
  <w:style w:type="paragraph" w:styleId="Heading4">
    <w:name w:val="heading 4"/>
    <w:aliases w:val="AJKU_Heading 4"/>
    <w:next w:val="SAJKUTextParagraph"/>
    <w:link w:val="Heading4Char"/>
    <w:autoRedefine/>
    <w:uiPriority w:val="9"/>
    <w:unhideWhenUsed/>
    <w:qFormat/>
    <w:rsid w:val="001B0A9D"/>
    <w:pPr>
      <w:keepNext/>
      <w:keepLines/>
      <w:numPr>
        <w:ilvl w:val="3"/>
        <w:numId w:val="5"/>
      </w:numPr>
      <w:spacing w:line="240" w:lineRule="auto"/>
      <w:outlineLvl w:val="3"/>
    </w:pPr>
    <w:rPr>
      <w:rFonts w:ascii="Times New Roman" w:eastAsiaTheme="majorEastAsia" w:hAnsi="Times New Roman" w:cstheme="majorBidi"/>
      <w:b/>
      <w:iCs/>
      <w:sz w:val="24"/>
    </w:rPr>
  </w:style>
  <w:style w:type="paragraph" w:styleId="Heading5">
    <w:name w:val="heading 5"/>
    <w:aliases w:val="AJKU_Heading 5"/>
    <w:next w:val="SAJKUTextParagraph"/>
    <w:link w:val="Heading5Char"/>
    <w:autoRedefine/>
    <w:uiPriority w:val="9"/>
    <w:unhideWhenUsed/>
    <w:qFormat/>
    <w:rsid w:val="001B0A9D"/>
    <w:pPr>
      <w:keepNext/>
      <w:keepLines/>
      <w:numPr>
        <w:ilvl w:val="4"/>
        <w:numId w:val="5"/>
      </w:numPr>
      <w:spacing w:line="240" w:lineRule="auto"/>
      <w:outlineLvl w:val="4"/>
    </w:pPr>
    <w:rPr>
      <w:rFonts w:ascii="Times New Roman" w:eastAsiaTheme="majorEastAsia" w:hAnsi="Times New Roman" w:cstheme="majorBidi"/>
      <w:b/>
      <w:sz w:val="24"/>
    </w:rPr>
  </w:style>
  <w:style w:type="paragraph" w:styleId="Heading6">
    <w:name w:val="heading 6"/>
    <w:aliases w:val="AJKU_Heading 6"/>
    <w:next w:val="SAJKUTextParagraph"/>
    <w:link w:val="Heading6Char"/>
    <w:uiPriority w:val="9"/>
    <w:unhideWhenUsed/>
    <w:qFormat/>
    <w:rsid w:val="00466622"/>
    <w:pPr>
      <w:keepNext/>
      <w:keepLines/>
      <w:numPr>
        <w:ilvl w:val="5"/>
        <w:numId w:val="5"/>
      </w:numPr>
      <w:spacing w:after="0" w:line="480" w:lineRule="auto"/>
      <w:outlineLvl w:val="5"/>
    </w:pPr>
    <w:rPr>
      <w:rFonts w:ascii="Times New Roman" w:eastAsiaTheme="majorEastAsia" w:hAnsi="Times New Roman" w:cstheme="majorBidi"/>
      <w:b/>
      <w:sz w:val="24"/>
    </w:rPr>
  </w:style>
  <w:style w:type="paragraph" w:styleId="Heading7">
    <w:name w:val="heading 7"/>
    <w:aliases w:val="AJKU_Heading 7"/>
    <w:basedOn w:val="Normal"/>
    <w:next w:val="Normal"/>
    <w:link w:val="Heading7Char"/>
    <w:uiPriority w:val="9"/>
    <w:semiHidden/>
    <w:unhideWhenUsed/>
    <w:qFormat/>
    <w:rsid w:val="00466622"/>
    <w:pPr>
      <w:keepNext/>
      <w:keepLines/>
      <w:numPr>
        <w:ilvl w:val="6"/>
        <w:numId w:val="5"/>
      </w:numPr>
      <w:outlineLvl w:val="6"/>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09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C4E9A"/>
    <w:rPr>
      <w:color w:val="808080"/>
    </w:rPr>
  </w:style>
  <w:style w:type="paragraph" w:customStyle="1" w:styleId="SAJKUArtitleTitleTitlePage">
    <w:name w:val="S_AJKU_ArtitleTitle_TitlePage"/>
    <w:autoRedefine/>
    <w:rsid w:val="00565905"/>
    <w:pPr>
      <w:spacing w:after="0" w:line="240" w:lineRule="auto"/>
      <w:jc w:val="center"/>
    </w:pPr>
    <w:rPr>
      <w:rFonts w:ascii="Times New Roman" w:hAnsi="Times New Roman"/>
      <w:b/>
      <w:sz w:val="28"/>
    </w:rPr>
  </w:style>
  <w:style w:type="paragraph" w:customStyle="1" w:styleId="SAJKUtextTitlePage">
    <w:name w:val="S_AJKU_text_TitlePage"/>
    <w:link w:val="SAJKUtextTitlePageChar"/>
    <w:autoRedefine/>
    <w:rsid w:val="00C62FB6"/>
    <w:pPr>
      <w:spacing w:after="0" w:line="240" w:lineRule="auto"/>
      <w:jc w:val="center"/>
    </w:pPr>
    <w:rPr>
      <w:rFonts w:ascii="Times New Roman" w:hAnsi="Times New Roman" w:cs="Times New Roman"/>
      <w:sz w:val="28"/>
      <w:szCs w:val="28"/>
    </w:rPr>
  </w:style>
  <w:style w:type="paragraph" w:styleId="ListParagraph">
    <w:name w:val="List Paragraph"/>
    <w:basedOn w:val="Normal"/>
    <w:uiPriority w:val="34"/>
    <w:qFormat/>
    <w:rsid w:val="00A74368"/>
    <w:pPr>
      <w:spacing w:after="200" w:line="276" w:lineRule="auto"/>
      <w:ind w:left="720"/>
      <w:contextualSpacing/>
    </w:pPr>
    <w:rPr>
      <w:rFonts w:eastAsiaTheme="minorEastAsia"/>
      <w:szCs w:val="20"/>
    </w:rPr>
  </w:style>
  <w:style w:type="paragraph" w:customStyle="1" w:styleId="SAJKUTextTitleStudentInfo">
    <w:name w:val="S_AJKU_Text_Title_StudentInfo"/>
    <w:autoRedefine/>
    <w:rsid w:val="00E436E9"/>
    <w:pPr>
      <w:spacing w:after="0" w:line="360" w:lineRule="auto"/>
      <w:contextualSpacing/>
      <w:jc w:val="both"/>
    </w:pPr>
    <w:rPr>
      <w:rFonts w:ascii="Times New Roman" w:hAnsi="Times New Roman" w:cs="Times New Roman"/>
      <w:sz w:val="24"/>
    </w:rPr>
  </w:style>
  <w:style w:type="table" w:customStyle="1" w:styleId="TableGrid11">
    <w:name w:val="Table Grid11"/>
    <w:basedOn w:val="TableNormal"/>
    <w:next w:val="TableGrid"/>
    <w:uiPriority w:val="39"/>
    <w:rsid w:val="0086308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JKUTexTable">
    <w:name w:val="S_AJKU_TexTable"/>
    <w:basedOn w:val="SAJKUTextTitleStudentInfo"/>
    <w:autoRedefine/>
    <w:rsid w:val="002F0D8B"/>
    <w:pPr>
      <w:spacing w:line="240" w:lineRule="auto"/>
      <w:jc w:val="center"/>
    </w:pPr>
    <w:rPr>
      <w:rFonts w:eastAsia="Times New Roman"/>
      <w:szCs w:val="20"/>
    </w:rPr>
  </w:style>
  <w:style w:type="character" w:customStyle="1" w:styleId="Heading1Char">
    <w:name w:val="Heading 1 Char"/>
    <w:aliases w:val="uajk_synopsis Char,AJKU_Heading 1 Char"/>
    <w:basedOn w:val="DefaultParagraphFont"/>
    <w:link w:val="Heading1"/>
    <w:uiPriority w:val="9"/>
    <w:rsid w:val="007504BE"/>
    <w:rPr>
      <w:rFonts w:ascii="Times New Roman" w:eastAsiaTheme="majorEastAsia" w:hAnsi="Times New Roman" w:cs="Times New Roman"/>
      <w:b/>
      <w:bCs/>
      <w:caps/>
      <w:sz w:val="24"/>
      <w:szCs w:val="26"/>
    </w:rPr>
  </w:style>
  <w:style w:type="paragraph" w:styleId="TOC1">
    <w:name w:val="toc 1"/>
    <w:next w:val="Normal"/>
    <w:autoRedefine/>
    <w:uiPriority w:val="39"/>
    <w:unhideWhenUsed/>
    <w:rsid w:val="003239BF"/>
    <w:pPr>
      <w:numPr>
        <w:numId w:val="6"/>
      </w:numPr>
      <w:spacing w:after="100" w:line="240" w:lineRule="auto"/>
      <w:ind w:left="288" w:hanging="288"/>
    </w:pPr>
    <w:rPr>
      <w:rFonts w:ascii="Times New Roman" w:hAnsi="Times New Roman"/>
      <w:b/>
      <w:caps/>
      <w:sz w:val="24"/>
    </w:rPr>
  </w:style>
  <w:style w:type="paragraph" w:styleId="TOC2">
    <w:name w:val="toc 2"/>
    <w:next w:val="Normal"/>
    <w:autoRedefine/>
    <w:uiPriority w:val="39"/>
    <w:unhideWhenUsed/>
    <w:rsid w:val="009E46E9"/>
    <w:pPr>
      <w:spacing w:after="100" w:line="240" w:lineRule="auto"/>
      <w:ind w:left="216"/>
    </w:pPr>
    <w:rPr>
      <w:rFonts w:ascii="Times New Roman" w:hAnsi="Times New Roman"/>
      <w:caps/>
      <w:sz w:val="24"/>
    </w:rPr>
  </w:style>
  <w:style w:type="paragraph" w:styleId="TOC3">
    <w:name w:val="toc 3"/>
    <w:basedOn w:val="Normal"/>
    <w:next w:val="Normal"/>
    <w:autoRedefine/>
    <w:uiPriority w:val="39"/>
    <w:unhideWhenUsed/>
    <w:rsid w:val="007C6A71"/>
    <w:pPr>
      <w:spacing w:after="100" w:line="240" w:lineRule="auto"/>
      <w:ind w:left="288" w:firstLine="144"/>
    </w:pPr>
  </w:style>
  <w:style w:type="paragraph" w:styleId="TOC4">
    <w:name w:val="toc 4"/>
    <w:basedOn w:val="Normal"/>
    <w:next w:val="Normal"/>
    <w:autoRedefine/>
    <w:uiPriority w:val="39"/>
    <w:unhideWhenUsed/>
    <w:rsid w:val="007C6A71"/>
    <w:pPr>
      <w:spacing w:after="100" w:line="240" w:lineRule="auto"/>
      <w:ind w:left="432" w:firstLine="144"/>
    </w:pPr>
  </w:style>
  <w:style w:type="paragraph" w:styleId="TOC5">
    <w:name w:val="toc 5"/>
    <w:basedOn w:val="Normal"/>
    <w:next w:val="Normal"/>
    <w:autoRedefine/>
    <w:uiPriority w:val="39"/>
    <w:unhideWhenUsed/>
    <w:rsid w:val="007C6A71"/>
    <w:pPr>
      <w:spacing w:after="100" w:line="240" w:lineRule="auto"/>
      <w:ind w:left="576" w:firstLine="144"/>
    </w:pPr>
  </w:style>
  <w:style w:type="paragraph" w:styleId="TOC6">
    <w:name w:val="toc 6"/>
    <w:basedOn w:val="Normal"/>
    <w:next w:val="Normal"/>
    <w:autoRedefine/>
    <w:uiPriority w:val="39"/>
    <w:semiHidden/>
    <w:unhideWhenUsed/>
    <w:rsid w:val="007C6A71"/>
    <w:pPr>
      <w:spacing w:after="100" w:line="240" w:lineRule="auto"/>
      <w:ind w:left="720" w:firstLine="144"/>
    </w:pPr>
  </w:style>
  <w:style w:type="character" w:customStyle="1" w:styleId="Heading2Char">
    <w:name w:val="Heading 2 Char"/>
    <w:aliases w:val="AJKU_Heading 2 Char"/>
    <w:basedOn w:val="DefaultParagraphFont"/>
    <w:link w:val="Heading2"/>
    <w:uiPriority w:val="9"/>
    <w:rsid w:val="00897B76"/>
    <w:rPr>
      <w:rFonts w:ascii="Times New Roman" w:eastAsiaTheme="majorEastAsia" w:hAnsi="Times New Roman" w:cstheme="majorBidi"/>
      <w:b/>
      <w:sz w:val="24"/>
      <w:szCs w:val="26"/>
    </w:rPr>
  </w:style>
  <w:style w:type="character" w:customStyle="1" w:styleId="Heading3Char">
    <w:name w:val="Heading 3 Char"/>
    <w:aliases w:val="AJKU_Heading 3 Char"/>
    <w:basedOn w:val="DefaultParagraphFont"/>
    <w:link w:val="Heading3"/>
    <w:uiPriority w:val="9"/>
    <w:rsid w:val="001B0A9D"/>
    <w:rPr>
      <w:rFonts w:ascii="Times New Roman" w:eastAsiaTheme="majorEastAsia" w:hAnsi="Times New Roman" w:cstheme="majorBidi"/>
      <w:b/>
      <w:sz w:val="24"/>
      <w:szCs w:val="24"/>
    </w:rPr>
  </w:style>
  <w:style w:type="character" w:styleId="Hyperlink">
    <w:name w:val="Hyperlink"/>
    <w:basedOn w:val="DefaultParagraphFont"/>
    <w:uiPriority w:val="99"/>
    <w:unhideWhenUsed/>
    <w:rsid w:val="00277844"/>
    <w:rPr>
      <w:color w:val="0563C1" w:themeColor="hyperlink"/>
      <w:u w:val="single"/>
    </w:rPr>
  </w:style>
  <w:style w:type="paragraph" w:customStyle="1" w:styleId="scaptiontablefigure">
    <w:name w:val="s_caption_table_figure"/>
    <w:autoRedefine/>
    <w:qFormat/>
    <w:rsid w:val="00FA495C"/>
    <w:pPr>
      <w:spacing w:before="120" w:after="240" w:line="240" w:lineRule="auto"/>
      <w:jc w:val="center"/>
    </w:pPr>
    <w:rPr>
      <w:rFonts w:ascii="Times New Roman" w:hAnsi="Times New Roman" w:cs="Times New Roman"/>
      <w:iCs/>
      <w:sz w:val="24"/>
      <w:szCs w:val="18"/>
    </w:rPr>
  </w:style>
  <w:style w:type="paragraph" w:customStyle="1" w:styleId="SAJKUTextParagraph">
    <w:name w:val="S_AJKU_Text_Paragraph"/>
    <w:link w:val="SAJKUTextParagraphChar"/>
    <w:autoRedefine/>
    <w:rsid w:val="008A2061"/>
    <w:pPr>
      <w:spacing w:after="0" w:line="480" w:lineRule="auto"/>
      <w:ind w:firstLine="720"/>
      <w:jc w:val="both"/>
    </w:pPr>
    <w:rPr>
      <w:rFonts w:ascii="Times New Roman" w:hAnsi="Times New Roman" w:cs="Times New Roman"/>
      <w:sz w:val="24"/>
    </w:rPr>
  </w:style>
  <w:style w:type="paragraph" w:customStyle="1" w:styleId="SAJKUCaptionFigure">
    <w:name w:val="S_AJKU_Caption_Figure"/>
    <w:basedOn w:val="scaptiontablefigure"/>
    <w:autoRedefine/>
    <w:rsid w:val="00001008"/>
  </w:style>
  <w:style w:type="paragraph" w:customStyle="1" w:styleId="Default">
    <w:name w:val="Default"/>
    <w:rsid w:val="00001008"/>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HeadingLevelThree">
    <w:name w:val="HeadingLevelThree"/>
    <w:uiPriority w:val="99"/>
    <w:rsid w:val="00990A61"/>
    <w:pPr>
      <w:numPr>
        <w:numId w:val="1"/>
      </w:numPr>
    </w:pPr>
  </w:style>
  <w:style w:type="paragraph" w:styleId="CommentText">
    <w:name w:val="annotation text"/>
    <w:basedOn w:val="Normal"/>
    <w:link w:val="CommentTextChar"/>
    <w:uiPriority w:val="99"/>
    <w:semiHidden/>
    <w:unhideWhenUsed/>
    <w:rsid w:val="00082748"/>
    <w:pPr>
      <w:spacing w:line="240" w:lineRule="auto"/>
    </w:pPr>
    <w:rPr>
      <w:sz w:val="20"/>
      <w:szCs w:val="20"/>
    </w:rPr>
  </w:style>
  <w:style w:type="character" w:customStyle="1" w:styleId="CommentTextChar">
    <w:name w:val="Comment Text Char"/>
    <w:basedOn w:val="DefaultParagraphFont"/>
    <w:link w:val="CommentText"/>
    <w:uiPriority w:val="99"/>
    <w:semiHidden/>
    <w:rsid w:val="00082748"/>
    <w:rPr>
      <w:rFonts w:ascii="Times New Roman" w:hAnsi="Times New Roman" w:cs="Times New Roman"/>
      <w:sz w:val="20"/>
      <w:szCs w:val="20"/>
    </w:rPr>
  </w:style>
  <w:style w:type="numbering" w:customStyle="1" w:styleId="HeadingLevelFour">
    <w:name w:val="HeadingLevelFour"/>
    <w:uiPriority w:val="99"/>
    <w:rsid w:val="006674CE"/>
    <w:pPr>
      <w:numPr>
        <w:numId w:val="2"/>
      </w:numPr>
    </w:pPr>
  </w:style>
  <w:style w:type="character" w:customStyle="1" w:styleId="Heading4Char">
    <w:name w:val="Heading 4 Char"/>
    <w:aliases w:val="AJKU_Heading 4 Char"/>
    <w:basedOn w:val="DefaultParagraphFont"/>
    <w:link w:val="Heading4"/>
    <w:uiPriority w:val="9"/>
    <w:rsid w:val="001B0A9D"/>
    <w:rPr>
      <w:rFonts w:ascii="Times New Roman" w:eastAsiaTheme="majorEastAsia" w:hAnsi="Times New Roman" w:cstheme="majorBidi"/>
      <w:b/>
      <w:iCs/>
      <w:sz w:val="24"/>
    </w:rPr>
  </w:style>
  <w:style w:type="paragraph" w:styleId="IntenseQuote">
    <w:name w:val="Intense Quote"/>
    <w:basedOn w:val="Normal"/>
    <w:next w:val="Normal"/>
    <w:link w:val="IntenseQuoteChar"/>
    <w:uiPriority w:val="30"/>
    <w:qFormat/>
    <w:rsid w:val="006674C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6674CE"/>
    <w:rPr>
      <w:i/>
      <w:iCs/>
      <w:color w:val="5B9BD5" w:themeColor="accent1"/>
    </w:rPr>
  </w:style>
  <w:style w:type="character" w:styleId="SubtleReference">
    <w:name w:val="Subtle Reference"/>
    <w:basedOn w:val="DefaultParagraphFont"/>
    <w:uiPriority w:val="31"/>
    <w:qFormat/>
    <w:rsid w:val="006674CE"/>
    <w:rPr>
      <w:smallCaps/>
      <w:color w:val="5A5A5A" w:themeColor="text1" w:themeTint="A5"/>
    </w:rPr>
  </w:style>
  <w:style w:type="character" w:styleId="IntenseReference">
    <w:name w:val="Intense Reference"/>
    <w:basedOn w:val="DefaultParagraphFont"/>
    <w:uiPriority w:val="32"/>
    <w:qFormat/>
    <w:rsid w:val="006674CE"/>
    <w:rPr>
      <w:b/>
      <w:bCs/>
      <w:smallCaps/>
      <w:color w:val="5B9BD5" w:themeColor="accent1"/>
      <w:spacing w:val="5"/>
    </w:rPr>
  </w:style>
  <w:style w:type="character" w:styleId="IntenseEmphasis">
    <w:name w:val="Intense Emphasis"/>
    <w:basedOn w:val="DefaultParagraphFont"/>
    <w:uiPriority w:val="21"/>
    <w:qFormat/>
    <w:rsid w:val="006674CE"/>
    <w:rPr>
      <w:i/>
      <w:iCs/>
      <w:color w:val="5B9BD5" w:themeColor="accent1"/>
    </w:rPr>
  </w:style>
  <w:style w:type="character" w:customStyle="1" w:styleId="Heading5Char">
    <w:name w:val="Heading 5 Char"/>
    <w:aliases w:val="AJKU_Heading 5 Char"/>
    <w:basedOn w:val="DefaultParagraphFont"/>
    <w:link w:val="Heading5"/>
    <w:uiPriority w:val="9"/>
    <w:rsid w:val="001B0A9D"/>
    <w:rPr>
      <w:rFonts w:ascii="Times New Roman" w:eastAsiaTheme="majorEastAsia" w:hAnsi="Times New Roman" w:cstheme="majorBidi"/>
      <w:b/>
      <w:sz w:val="24"/>
    </w:rPr>
  </w:style>
  <w:style w:type="numbering" w:customStyle="1" w:styleId="Heading111111">
    <w:name w:val="Heading111111"/>
    <w:uiPriority w:val="99"/>
    <w:rsid w:val="00F65E31"/>
    <w:pPr>
      <w:numPr>
        <w:numId w:val="3"/>
      </w:numPr>
    </w:pPr>
  </w:style>
  <w:style w:type="numbering" w:customStyle="1" w:styleId="Headings">
    <w:name w:val="Headings"/>
    <w:uiPriority w:val="99"/>
    <w:rsid w:val="00466622"/>
    <w:pPr>
      <w:numPr>
        <w:numId w:val="4"/>
      </w:numPr>
    </w:pPr>
  </w:style>
  <w:style w:type="character" w:customStyle="1" w:styleId="Heading6Char">
    <w:name w:val="Heading 6 Char"/>
    <w:aliases w:val="AJKU_Heading 6 Char"/>
    <w:basedOn w:val="DefaultParagraphFont"/>
    <w:link w:val="Heading6"/>
    <w:uiPriority w:val="9"/>
    <w:rsid w:val="00466622"/>
    <w:rPr>
      <w:rFonts w:ascii="Times New Roman" w:eastAsiaTheme="majorEastAsia" w:hAnsi="Times New Roman" w:cstheme="majorBidi"/>
      <w:b/>
      <w:sz w:val="24"/>
    </w:rPr>
  </w:style>
  <w:style w:type="character" w:customStyle="1" w:styleId="Heading7Char">
    <w:name w:val="Heading 7 Char"/>
    <w:aliases w:val="AJKU_Heading 7 Char"/>
    <w:basedOn w:val="DefaultParagraphFont"/>
    <w:link w:val="Heading7"/>
    <w:uiPriority w:val="9"/>
    <w:semiHidden/>
    <w:rsid w:val="00466622"/>
    <w:rPr>
      <w:rFonts w:ascii="Times New Roman" w:eastAsiaTheme="majorEastAsia" w:hAnsi="Times New Roman" w:cstheme="majorBidi"/>
      <w:b/>
      <w:iCs/>
      <w:sz w:val="24"/>
    </w:rPr>
  </w:style>
  <w:style w:type="paragraph" w:styleId="CommentSubject">
    <w:name w:val="annotation subject"/>
    <w:basedOn w:val="CommentText"/>
    <w:next w:val="CommentText"/>
    <w:link w:val="CommentSubjectChar"/>
    <w:uiPriority w:val="99"/>
    <w:semiHidden/>
    <w:unhideWhenUsed/>
    <w:rsid w:val="00082748"/>
    <w:rPr>
      <w:b/>
      <w:bCs/>
    </w:rPr>
  </w:style>
  <w:style w:type="character" w:customStyle="1" w:styleId="CommentSubjectChar">
    <w:name w:val="Comment Subject Char"/>
    <w:basedOn w:val="CommentTextChar"/>
    <w:link w:val="CommentSubject"/>
    <w:uiPriority w:val="99"/>
    <w:semiHidden/>
    <w:rsid w:val="00082748"/>
    <w:rPr>
      <w:rFonts w:ascii="Times New Roman" w:hAnsi="Times New Roman" w:cs="Times New Roman"/>
      <w:b/>
      <w:bCs/>
      <w:sz w:val="20"/>
      <w:szCs w:val="20"/>
    </w:rPr>
  </w:style>
  <w:style w:type="paragraph" w:styleId="Caption">
    <w:name w:val="caption"/>
    <w:autoRedefine/>
    <w:uiPriority w:val="35"/>
    <w:unhideWhenUsed/>
    <w:qFormat/>
    <w:rsid w:val="00001008"/>
    <w:pPr>
      <w:spacing w:before="120" w:after="240" w:line="240" w:lineRule="auto"/>
      <w:jc w:val="center"/>
    </w:pPr>
    <w:rPr>
      <w:rFonts w:ascii="Times New Roman" w:hAnsi="Times New Roman" w:cs="Times New Roman"/>
      <w:iCs/>
      <w:sz w:val="24"/>
      <w:szCs w:val="18"/>
    </w:rPr>
  </w:style>
  <w:style w:type="paragraph" w:styleId="TableofFigures">
    <w:name w:val="table of figures"/>
    <w:basedOn w:val="Normal"/>
    <w:next w:val="Normal"/>
    <w:uiPriority w:val="99"/>
    <w:unhideWhenUsed/>
    <w:rsid w:val="00854BC0"/>
    <w:pPr>
      <w:spacing w:after="120" w:line="240" w:lineRule="auto"/>
      <w:ind w:firstLine="0"/>
    </w:pPr>
  </w:style>
  <w:style w:type="paragraph" w:customStyle="1" w:styleId="SAJKUUniversityNameTitlePage">
    <w:name w:val="S_AJKU_UniversityName_TitlePage"/>
    <w:basedOn w:val="SAJKUtextTitlePage"/>
    <w:link w:val="SAJKUUniversityNameTitlePageChar"/>
    <w:autoRedefine/>
    <w:rsid w:val="00C62FB6"/>
    <w:rPr>
      <w:b/>
      <w:bCs/>
      <w:caps/>
      <w:sz w:val="36"/>
      <w:szCs w:val="36"/>
    </w:rPr>
  </w:style>
  <w:style w:type="paragraph" w:styleId="Header">
    <w:name w:val="header"/>
    <w:basedOn w:val="Normal"/>
    <w:link w:val="HeaderChar"/>
    <w:uiPriority w:val="99"/>
    <w:unhideWhenUsed/>
    <w:rsid w:val="00AF5A3B"/>
    <w:pPr>
      <w:tabs>
        <w:tab w:val="center" w:pos="4680"/>
        <w:tab w:val="right" w:pos="9360"/>
      </w:tabs>
      <w:spacing w:line="240" w:lineRule="auto"/>
    </w:pPr>
  </w:style>
  <w:style w:type="character" w:customStyle="1" w:styleId="HeaderChar">
    <w:name w:val="Header Char"/>
    <w:basedOn w:val="DefaultParagraphFont"/>
    <w:link w:val="Header"/>
    <w:uiPriority w:val="99"/>
    <w:rsid w:val="00AF5A3B"/>
    <w:rPr>
      <w:rFonts w:ascii="Times New Roman" w:hAnsi="Times New Roman" w:cs="Times New Roman"/>
      <w:sz w:val="24"/>
    </w:rPr>
  </w:style>
  <w:style w:type="paragraph" w:styleId="Footer">
    <w:name w:val="footer"/>
    <w:basedOn w:val="Normal"/>
    <w:link w:val="FooterChar"/>
    <w:uiPriority w:val="99"/>
    <w:unhideWhenUsed/>
    <w:rsid w:val="00AF5A3B"/>
    <w:pPr>
      <w:tabs>
        <w:tab w:val="center" w:pos="4680"/>
        <w:tab w:val="right" w:pos="9360"/>
      </w:tabs>
      <w:spacing w:line="240" w:lineRule="auto"/>
    </w:pPr>
  </w:style>
  <w:style w:type="character" w:customStyle="1" w:styleId="FooterChar">
    <w:name w:val="Footer Char"/>
    <w:basedOn w:val="DefaultParagraphFont"/>
    <w:link w:val="Footer"/>
    <w:uiPriority w:val="99"/>
    <w:rsid w:val="00AF5A3B"/>
    <w:rPr>
      <w:rFonts w:ascii="Times New Roman" w:hAnsi="Times New Roman" w:cs="Times New Roman"/>
      <w:sz w:val="24"/>
    </w:rPr>
  </w:style>
  <w:style w:type="paragraph" w:styleId="BalloonText">
    <w:name w:val="Balloon Text"/>
    <w:basedOn w:val="Normal"/>
    <w:link w:val="BalloonTextChar"/>
    <w:uiPriority w:val="99"/>
    <w:semiHidden/>
    <w:unhideWhenUsed/>
    <w:rsid w:val="007B49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4925"/>
    <w:rPr>
      <w:rFonts w:ascii="Segoe UI" w:hAnsi="Segoe UI" w:cs="Segoe UI"/>
      <w:sz w:val="18"/>
      <w:szCs w:val="18"/>
    </w:rPr>
  </w:style>
  <w:style w:type="paragraph" w:customStyle="1" w:styleId="SAJKUHeadingFrontBackMatter">
    <w:name w:val="S_AJKU_Heading_Front_Back_Matter"/>
    <w:basedOn w:val="Heading1"/>
    <w:next w:val="SAJKUEndNoteBibliography"/>
    <w:autoRedefine/>
    <w:rsid w:val="002A613E"/>
    <w:pPr>
      <w:numPr>
        <w:numId w:val="0"/>
      </w:numPr>
    </w:pPr>
  </w:style>
  <w:style w:type="paragraph" w:customStyle="1" w:styleId="SAJKUEndNoteBibliographyTitle">
    <w:name w:val="S_AJKU_EndNote_Bibliography_Title"/>
    <w:basedOn w:val="Normal"/>
    <w:link w:val="SAJKUEndNoteBibliographyTitleChar"/>
    <w:autoRedefine/>
    <w:rsid w:val="00D12E58"/>
    <w:pPr>
      <w:jc w:val="center"/>
    </w:pPr>
    <w:rPr>
      <w:noProof/>
    </w:rPr>
  </w:style>
  <w:style w:type="character" w:customStyle="1" w:styleId="SAJKUTextParagraphChar">
    <w:name w:val="S_AJKU_Text_Paragraph Char"/>
    <w:basedOn w:val="DefaultParagraphFont"/>
    <w:link w:val="SAJKUTextParagraph"/>
    <w:rsid w:val="008A2061"/>
    <w:rPr>
      <w:rFonts w:ascii="Times New Roman" w:hAnsi="Times New Roman" w:cs="Times New Roman"/>
      <w:sz w:val="24"/>
    </w:rPr>
  </w:style>
  <w:style w:type="character" w:customStyle="1" w:styleId="SAJKUEndNoteBibliographyTitleChar">
    <w:name w:val="S_AJKU_EndNote_Bibliography_Title Char"/>
    <w:basedOn w:val="SAJKUTextParagraphChar"/>
    <w:link w:val="SAJKUEndNoteBibliographyTitle"/>
    <w:rsid w:val="00D12E58"/>
    <w:rPr>
      <w:rFonts w:ascii="Times New Roman" w:hAnsi="Times New Roman" w:cs="Times New Roman"/>
      <w:noProof/>
      <w:sz w:val="24"/>
    </w:rPr>
  </w:style>
  <w:style w:type="paragraph" w:customStyle="1" w:styleId="SAJKUEndNoteBibliography">
    <w:name w:val="S_AJKU_EndNote_Bibliography"/>
    <w:basedOn w:val="Normal"/>
    <w:link w:val="SAJKUEndNoteBibliographyChar"/>
    <w:autoRedefine/>
    <w:rsid w:val="00EA5192"/>
    <w:pPr>
      <w:spacing w:after="360" w:line="240" w:lineRule="auto"/>
      <w:ind w:left="720" w:hanging="720"/>
    </w:pPr>
    <w:rPr>
      <w:noProof/>
    </w:rPr>
  </w:style>
  <w:style w:type="character" w:customStyle="1" w:styleId="SAJKUEndNoteBibliographyChar">
    <w:name w:val="S_AJKU_EndNote_Bibliography Char"/>
    <w:basedOn w:val="SAJKUTextParagraphChar"/>
    <w:link w:val="SAJKUEndNoteBibliography"/>
    <w:rsid w:val="00EA5192"/>
    <w:rPr>
      <w:rFonts w:ascii="Times New Roman" w:hAnsi="Times New Roman" w:cs="Times New Roman"/>
      <w:noProof/>
      <w:sz w:val="24"/>
    </w:rPr>
  </w:style>
  <w:style w:type="paragraph" w:styleId="TOC9">
    <w:name w:val="toc 9"/>
    <w:basedOn w:val="Normal"/>
    <w:next w:val="Normal"/>
    <w:autoRedefine/>
    <w:uiPriority w:val="39"/>
    <w:unhideWhenUsed/>
    <w:rsid w:val="003E77AA"/>
    <w:pPr>
      <w:spacing w:after="100" w:line="240" w:lineRule="auto"/>
      <w:ind w:firstLine="0"/>
    </w:pPr>
  </w:style>
  <w:style w:type="paragraph" w:styleId="TOC7">
    <w:name w:val="toc 7"/>
    <w:basedOn w:val="Normal"/>
    <w:next w:val="Normal"/>
    <w:autoRedefine/>
    <w:uiPriority w:val="39"/>
    <w:semiHidden/>
    <w:unhideWhenUsed/>
    <w:rsid w:val="007C6A71"/>
    <w:pPr>
      <w:spacing w:after="100"/>
      <w:ind w:left="864" w:firstLine="144"/>
    </w:pPr>
  </w:style>
  <w:style w:type="paragraph" w:customStyle="1" w:styleId="SAJKUTextSynopsisTitle">
    <w:name w:val="S_AJKU_Text_Synopsis_Title"/>
    <w:basedOn w:val="SAJKUUniversityNameTitlePage"/>
    <w:autoRedefine/>
    <w:rsid w:val="00380DEE"/>
  </w:style>
  <w:style w:type="paragraph" w:customStyle="1" w:styleId="SAJKUTextSynopsisTitleCenter">
    <w:name w:val="S_AJKU_Text_Synopsis_Title_Center"/>
    <w:basedOn w:val="SAJKUTextSynopsisTitle"/>
    <w:autoRedefine/>
    <w:rsid w:val="00E436E9"/>
    <w:rPr>
      <w:b w:val="0"/>
    </w:rPr>
  </w:style>
  <w:style w:type="paragraph" w:customStyle="1" w:styleId="AJKUEndNoteBibliography">
    <w:name w:val="AJKU_EndNote_Bibliography"/>
    <w:basedOn w:val="Normal"/>
    <w:link w:val="AJKUEndNoteBibliographyChar"/>
    <w:autoRedefine/>
    <w:rsid w:val="00F45265"/>
    <w:pPr>
      <w:spacing w:after="360"/>
      <w:ind w:left="720" w:hanging="720"/>
    </w:pPr>
    <w:rPr>
      <w:noProof/>
    </w:rPr>
  </w:style>
  <w:style w:type="character" w:customStyle="1" w:styleId="AJKUEndNoteBibliographyChar">
    <w:name w:val="AJKU_EndNote_Bibliography Char"/>
    <w:basedOn w:val="DefaultParagraphFont"/>
    <w:link w:val="AJKUEndNoteBibliography"/>
    <w:rsid w:val="00F45265"/>
    <w:rPr>
      <w:rFonts w:ascii="Times New Roman" w:hAnsi="Times New Roman" w:cs="Times New Roman"/>
      <w:noProof/>
      <w:sz w:val="24"/>
    </w:rPr>
  </w:style>
  <w:style w:type="paragraph" w:customStyle="1" w:styleId="stitle">
    <w:name w:val="s_title"/>
    <w:link w:val="stitleChar"/>
    <w:autoRedefine/>
    <w:qFormat/>
    <w:rsid w:val="002A669F"/>
    <w:pPr>
      <w:spacing w:after="0" w:line="240" w:lineRule="auto"/>
      <w:jc w:val="center"/>
    </w:pPr>
    <w:rPr>
      <w:rFonts w:ascii="Times New Roman" w:hAnsi="Times New Roman" w:cs="Times New Roman"/>
      <w:bCs/>
      <w:sz w:val="28"/>
      <w:szCs w:val="28"/>
    </w:rPr>
  </w:style>
  <w:style w:type="character" w:customStyle="1" w:styleId="stitleChar">
    <w:name w:val="s_title Char"/>
    <w:basedOn w:val="DefaultParagraphFont"/>
    <w:link w:val="stitle"/>
    <w:rsid w:val="002A669F"/>
    <w:rPr>
      <w:rFonts w:ascii="Times New Roman" w:hAnsi="Times New Roman" w:cs="Times New Roman"/>
      <w:bCs/>
      <w:sz w:val="28"/>
      <w:szCs w:val="28"/>
    </w:rPr>
  </w:style>
  <w:style w:type="paragraph" w:customStyle="1" w:styleId="sbottomtitle">
    <w:name w:val="s_bottom_title"/>
    <w:basedOn w:val="Normal"/>
    <w:link w:val="sbottomtitleChar"/>
    <w:autoRedefine/>
    <w:qFormat/>
    <w:rsid w:val="00305BB5"/>
    <w:pPr>
      <w:spacing w:line="240" w:lineRule="auto"/>
      <w:ind w:firstLine="0"/>
      <w:jc w:val="center"/>
    </w:pPr>
    <w:rPr>
      <w:b/>
      <w:bCs/>
      <w:caps/>
      <w:sz w:val="32"/>
      <w:szCs w:val="32"/>
    </w:rPr>
  </w:style>
  <w:style w:type="character" w:customStyle="1" w:styleId="sbottomtitleChar">
    <w:name w:val="s_bottom_title Char"/>
    <w:basedOn w:val="DefaultParagraphFont"/>
    <w:link w:val="sbottomtitle"/>
    <w:rsid w:val="00305BB5"/>
    <w:rPr>
      <w:rFonts w:ascii="Times New Roman" w:hAnsi="Times New Roman" w:cs="Times New Roman"/>
      <w:b/>
      <w:bCs/>
      <w:caps/>
      <w:sz w:val="32"/>
      <w:szCs w:val="32"/>
    </w:rPr>
  </w:style>
  <w:style w:type="paragraph" w:styleId="BodyText">
    <w:name w:val="Body Text"/>
    <w:basedOn w:val="Normal"/>
    <w:link w:val="BodyTextChar"/>
    <w:uiPriority w:val="1"/>
    <w:qFormat/>
    <w:rsid w:val="00C62FB6"/>
    <w:pPr>
      <w:widowControl w:val="0"/>
      <w:autoSpaceDE w:val="0"/>
      <w:autoSpaceDN w:val="0"/>
      <w:spacing w:line="240" w:lineRule="auto"/>
      <w:ind w:firstLine="0"/>
      <w:jc w:val="left"/>
    </w:pPr>
    <w:rPr>
      <w:rFonts w:eastAsia="Times New Roman"/>
      <w:szCs w:val="24"/>
      <w:lang w:bidi="en-US"/>
    </w:rPr>
  </w:style>
  <w:style w:type="character" w:customStyle="1" w:styleId="BodyTextChar">
    <w:name w:val="Body Text Char"/>
    <w:basedOn w:val="DefaultParagraphFont"/>
    <w:link w:val="BodyText"/>
    <w:uiPriority w:val="1"/>
    <w:rsid w:val="00C62FB6"/>
    <w:rPr>
      <w:rFonts w:ascii="Times New Roman" w:eastAsia="Times New Roman" w:hAnsi="Times New Roman" w:cs="Times New Roman"/>
      <w:sz w:val="24"/>
      <w:szCs w:val="24"/>
      <w:lang w:bidi="en-US"/>
    </w:rPr>
  </w:style>
  <w:style w:type="paragraph" w:customStyle="1" w:styleId="sdatetitle">
    <w:name w:val="s_date_title"/>
    <w:basedOn w:val="BodyText"/>
    <w:link w:val="sdatetitleChar"/>
    <w:qFormat/>
    <w:rsid w:val="00C62FB6"/>
    <w:pPr>
      <w:ind w:left="1352" w:right="1353"/>
      <w:jc w:val="center"/>
    </w:pPr>
  </w:style>
  <w:style w:type="character" w:customStyle="1" w:styleId="sdatetitleChar">
    <w:name w:val="s_date_title Char"/>
    <w:basedOn w:val="BodyTextChar"/>
    <w:link w:val="sdatetitle"/>
    <w:rsid w:val="00C62FB6"/>
    <w:rPr>
      <w:rFonts w:ascii="Times New Roman" w:eastAsia="Times New Roman" w:hAnsi="Times New Roman" w:cs="Times New Roman"/>
      <w:sz w:val="24"/>
      <w:szCs w:val="24"/>
      <w:lang w:bidi="en-US"/>
    </w:rPr>
  </w:style>
  <w:style w:type="paragraph" w:customStyle="1" w:styleId="stitlebottom">
    <w:name w:val="s_title_bottom"/>
    <w:basedOn w:val="sbottomtitle"/>
    <w:link w:val="stitlebottomChar"/>
    <w:qFormat/>
    <w:rsid w:val="00305BB5"/>
  </w:style>
  <w:style w:type="character" w:customStyle="1" w:styleId="stitlebottomChar">
    <w:name w:val="s_title_bottom Char"/>
    <w:basedOn w:val="sbottomtitleChar"/>
    <w:link w:val="stitlebottom"/>
    <w:rsid w:val="00305BB5"/>
    <w:rPr>
      <w:rFonts w:ascii="Times New Roman" w:hAnsi="Times New Roman" w:cs="Times New Roman"/>
      <w:b/>
      <w:bCs/>
      <w:caps/>
      <w:sz w:val="32"/>
      <w:szCs w:val="32"/>
    </w:rPr>
  </w:style>
  <w:style w:type="paragraph" w:customStyle="1" w:styleId="stitletop">
    <w:name w:val="s_title_top"/>
    <w:link w:val="stitletopChar"/>
    <w:qFormat/>
    <w:rsid w:val="002A669F"/>
    <w:pPr>
      <w:spacing w:after="0" w:line="240" w:lineRule="auto"/>
      <w:jc w:val="center"/>
    </w:pPr>
    <w:rPr>
      <w:rFonts w:ascii="Times New Roman" w:hAnsi="Times New Roman" w:cs="Times New Roman"/>
      <w:b/>
      <w:bCs/>
      <w:caps/>
      <w:sz w:val="36"/>
      <w:szCs w:val="36"/>
    </w:rPr>
  </w:style>
  <w:style w:type="character" w:customStyle="1" w:styleId="SAJKUtextTitlePageChar">
    <w:name w:val="S_AJKU_text_TitlePage Char"/>
    <w:basedOn w:val="DefaultParagraphFont"/>
    <w:link w:val="SAJKUtextTitlePage"/>
    <w:rsid w:val="00380DEE"/>
    <w:rPr>
      <w:rFonts w:ascii="Times New Roman" w:hAnsi="Times New Roman" w:cs="Times New Roman"/>
      <w:sz w:val="28"/>
      <w:szCs w:val="28"/>
    </w:rPr>
  </w:style>
  <w:style w:type="character" w:customStyle="1" w:styleId="SAJKUUniversityNameTitlePageChar">
    <w:name w:val="S_AJKU_UniversityName_TitlePage Char"/>
    <w:basedOn w:val="SAJKUtextTitlePageChar"/>
    <w:link w:val="SAJKUUniversityNameTitlePage"/>
    <w:rsid w:val="00380DEE"/>
    <w:rPr>
      <w:rFonts w:ascii="Times New Roman" w:hAnsi="Times New Roman" w:cs="Times New Roman"/>
      <w:b/>
      <w:bCs/>
      <w:caps/>
      <w:sz w:val="36"/>
      <w:szCs w:val="36"/>
    </w:rPr>
  </w:style>
  <w:style w:type="character" w:customStyle="1" w:styleId="stitletopChar">
    <w:name w:val="s_title_top Char"/>
    <w:basedOn w:val="SAJKUUniversityNameTitlePageChar"/>
    <w:link w:val="stitletop"/>
    <w:rsid w:val="002A669F"/>
    <w:rPr>
      <w:rFonts w:ascii="Times New Roman" w:hAnsi="Times New Roman" w:cs="Times New Roman"/>
      <w:b/>
      <w:bCs/>
      <w:caps/>
      <w:sz w:val="36"/>
      <w:szCs w:val="36"/>
    </w:rPr>
  </w:style>
  <w:style w:type="paragraph" w:customStyle="1" w:styleId="sgectitlepage">
    <w:name w:val="s_gec_title_page"/>
    <w:basedOn w:val="stitle"/>
    <w:link w:val="sgectitlepageChar"/>
    <w:qFormat/>
    <w:rsid w:val="00BE617B"/>
    <w:rPr>
      <w:sz w:val="24"/>
      <w:szCs w:val="24"/>
    </w:rPr>
  </w:style>
  <w:style w:type="character" w:customStyle="1" w:styleId="sgectitlepageChar">
    <w:name w:val="s_gec_title_page Char"/>
    <w:basedOn w:val="stitleChar"/>
    <w:link w:val="sgectitlepage"/>
    <w:rsid w:val="00BE617B"/>
    <w:rPr>
      <w:rFonts w:ascii="Times New Roman" w:hAnsi="Times New Roman" w:cs="Times New Roman"/>
      <w:bCs/>
      <w:sz w:val="24"/>
      <w:szCs w:val="24"/>
    </w:rPr>
  </w:style>
  <w:style w:type="paragraph" w:customStyle="1" w:styleId="sparagraphtext">
    <w:name w:val="s_paragraph_text"/>
    <w:link w:val="sparagraphtextChar"/>
    <w:autoRedefine/>
    <w:qFormat/>
    <w:rsid w:val="00685068"/>
    <w:pPr>
      <w:spacing w:after="0" w:line="360" w:lineRule="auto"/>
      <w:ind w:firstLine="360"/>
      <w:jc w:val="both"/>
    </w:pPr>
    <w:rPr>
      <w:rFonts w:ascii="Times New Roman" w:hAnsi="Times New Roman" w:cs="Times New Roman"/>
      <w:sz w:val="24"/>
      <w:shd w:val="clear" w:color="auto" w:fill="FFFFFF"/>
    </w:rPr>
  </w:style>
  <w:style w:type="character" w:customStyle="1" w:styleId="sparagraphtextChar">
    <w:name w:val="s_paragraph_text Char"/>
    <w:basedOn w:val="DefaultParagraphFont"/>
    <w:link w:val="sparagraphtext"/>
    <w:rsid w:val="00685068"/>
    <w:rPr>
      <w:rFonts w:ascii="Times New Roman" w:hAnsi="Times New Roman" w:cs="Times New Roman"/>
      <w:sz w:val="24"/>
    </w:rPr>
  </w:style>
  <w:style w:type="paragraph" w:customStyle="1" w:styleId="TableParagraph">
    <w:name w:val="Table Paragraph"/>
    <w:basedOn w:val="Normal"/>
    <w:uiPriority w:val="1"/>
    <w:qFormat/>
    <w:rsid w:val="002631A5"/>
    <w:pPr>
      <w:widowControl w:val="0"/>
      <w:autoSpaceDE w:val="0"/>
      <w:autoSpaceDN w:val="0"/>
      <w:spacing w:line="256" w:lineRule="exact"/>
      <w:ind w:left="115" w:firstLine="0"/>
      <w:jc w:val="left"/>
    </w:pPr>
    <w:rPr>
      <w:rFonts w:eastAsia="Times New Roman"/>
      <w:sz w:val="22"/>
      <w:lang w:bidi="en-US"/>
    </w:rPr>
  </w:style>
  <w:style w:type="paragraph" w:customStyle="1" w:styleId="sreferencetitle">
    <w:name w:val="s_reference_title"/>
    <w:basedOn w:val="Normal"/>
    <w:link w:val="sreferencetitleChar"/>
    <w:qFormat/>
    <w:rsid w:val="00FD54D8"/>
    <w:pPr>
      <w:ind w:firstLine="0"/>
      <w:jc w:val="center"/>
    </w:pPr>
    <w:rPr>
      <w:b/>
      <w:bCs/>
      <w:sz w:val="26"/>
      <w:szCs w:val="26"/>
    </w:rPr>
  </w:style>
  <w:style w:type="character" w:customStyle="1" w:styleId="sreferencetitleChar">
    <w:name w:val="s_reference_title Char"/>
    <w:basedOn w:val="DefaultParagraphFont"/>
    <w:link w:val="sreferencetitle"/>
    <w:rsid w:val="00FD54D8"/>
    <w:rPr>
      <w:rFonts w:ascii="Times New Roman" w:hAnsi="Times New Roman" w:cs="Times New Roman"/>
      <w:b/>
      <w:bCs/>
      <w:sz w:val="26"/>
      <w:szCs w:val="26"/>
    </w:rPr>
  </w:style>
  <w:style w:type="paragraph" w:customStyle="1" w:styleId="sreferencelist">
    <w:name w:val="s_reference_list"/>
    <w:basedOn w:val="AJKUEndNoteBibliography"/>
    <w:link w:val="sreferencelistChar"/>
    <w:qFormat/>
    <w:rsid w:val="00A74685"/>
    <w:pPr>
      <w:spacing w:after="120" w:line="240" w:lineRule="auto"/>
    </w:pPr>
  </w:style>
  <w:style w:type="character" w:customStyle="1" w:styleId="sreferencelistChar">
    <w:name w:val="s_reference_list Char"/>
    <w:basedOn w:val="AJKUEndNoteBibliographyChar"/>
    <w:link w:val="sreferencelist"/>
    <w:rsid w:val="00A74685"/>
    <w:rPr>
      <w:rFonts w:ascii="Times New Roman" w:hAnsi="Times New Roman" w:cs="Times New Roman"/>
      <w:noProof/>
      <w:sz w:val="24"/>
    </w:rPr>
  </w:style>
  <w:style w:type="character" w:styleId="UnresolvedMention">
    <w:name w:val="Unresolved Mention"/>
    <w:basedOn w:val="DefaultParagraphFont"/>
    <w:uiPriority w:val="99"/>
    <w:semiHidden/>
    <w:unhideWhenUsed/>
    <w:rsid w:val="00945F59"/>
    <w:rPr>
      <w:color w:val="605E5C"/>
      <w:shd w:val="clear" w:color="auto" w:fill="E1DFDD"/>
    </w:rPr>
  </w:style>
  <w:style w:type="paragraph" w:customStyle="1" w:styleId="sinnerheading">
    <w:name w:val="s_innerheading"/>
    <w:basedOn w:val="sparagraphtext"/>
    <w:link w:val="sinnerheadingChar"/>
    <w:qFormat/>
    <w:rsid w:val="00DA0E46"/>
    <w:pPr>
      <w:spacing w:before="120"/>
    </w:pPr>
    <w:rPr>
      <w:b/>
      <w:bCs/>
    </w:rPr>
  </w:style>
  <w:style w:type="character" w:customStyle="1" w:styleId="sinnerheadingChar">
    <w:name w:val="s_innerheading Char"/>
    <w:basedOn w:val="sparagraphtextChar"/>
    <w:link w:val="sinnerheading"/>
    <w:rsid w:val="00DA0E46"/>
    <w:rPr>
      <w:rFonts w:ascii="Times New Roman" w:hAnsi="Times New Roman" w:cs="Times New Roman"/>
      <w:b/>
      <w:bCs/>
      <w:sz w:val="24"/>
    </w:rPr>
  </w:style>
  <w:style w:type="paragraph" w:customStyle="1" w:styleId="snames">
    <w:name w:val="s_names"/>
    <w:basedOn w:val="sdatetitle"/>
    <w:link w:val="snamesChar"/>
    <w:qFormat/>
    <w:rsid w:val="00020B48"/>
    <w:rPr>
      <w:b/>
    </w:rPr>
  </w:style>
  <w:style w:type="character" w:customStyle="1" w:styleId="snamesChar">
    <w:name w:val="s_names Char"/>
    <w:basedOn w:val="sdatetitleChar"/>
    <w:link w:val="snames"/>
    <w:rsid w:val="00020B48"/>
    <w:rPr>
      <w:rFonts w:ascii="Times New Roman" w:eastAsia="Times New Roman" w:hAnsi="Times New Roman" w:cs="Times New Roman"/>
      <w:b/>
      <w:sz w:val="24"/>
      <w:szCs w:val="24"/>
      <w:lang w:bidi="en-US"/>
    </w:rPr>
  </w:style>
  <w:style w:type="paragraph" w:customStyle="1" w:styleId="gsc">
    <w:name w:val="gsc"/>
    <w:basedOn w:val="stitle"/>
    <w:link w:val="gscChar"/>
    <w:qFormat/>
    <w:rsid w:val="00891107"/>
    <w:rPr>
      <w:b/>
      <w:bCs w:val="0"/>
    </w:rPr>
  </w:style>
  <w:style w:type="character" w:customStyle="1" w:styleId="gscChar">
    <w:name w:val="gsc Char"/>
    <w:basedOn w:val="stitleChar"/>
    <w:link w:val="gsc"/>
    <w:rsid w:val="00891107"/>
    <w:rPr>
      <w:rFonts w:ascii="Times New Roman" w:hAnsi="Times New Roman" w:cs="Times New Roman"/>
      <w:b/>
      <w:bCs w:val="0"/>
      <w:sz w:val="28"/>
      <w:szCs w:val="28"/>
    </w:rPr>
  </w:style>
  <w:style w:type="table" w:customStyle="1" w:styleId="TableGrid1">
    <w:name w:val="Table Grid1"/>
    <w:basedOn w:val="TableNormal"/>
    <w:next w:val="TableGrid"/>
    <w:uiPriority w:val="39"/>
    <w:locked/>
    <w:rsid w:val="008E60E5"/>
    <w:pPr>
      <w:spacing w:after="0" w:line="240" w:lineRule="auto"/>
    </w:pPr>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ajku">
    <w:name w:val="PARAGRAPH ajku"/>
    <w:basedOn w:val="Normal"/>
    <w:autoRedefine/>
    <w:qFormat/>
    <w:rsid w:val="00461E72"/>
    <w:pPr>
      <w:ind w:firstLine="432"/>
    </w:pPr>
    <w:rPr>
      <w:shd w:val="clear" w:color="auto" w:fill="FFFFFF"/>
    </w:rPr>
  </w:style>
  <w:style w:type="paragraph" w:customStyle="1" w:styleId="lastline">
    <w:name w:val="lastline"/>
    <w:basedOn w:val="sparagraphtext"/>
    <w:link w:val="lastlineChar"/>
    <w:qFormat/>
    <w:rsid w:val="00621710"/>
    <w:pPr>
      <w:ind w:left="360" w:firstLine="0"/>
    </w:pPr>
    <w:rPr>
      <w:rFonts w:eastAsiaTheme="minorEastAsia"/>
      <w:szCs w:val="20"/>
      <w:shd w:val="clear" w:color="auto" w:fill="auto"/>
    </w:rPr>
  </w:style>
  <w:style w:type="character" w:customStyle="1" w:styleId="lastlineChar">
    <w:name w:val="lastline Char"/>
    <w:basedOn w:val="sparagraphtextChar"/>
    <w:link w:val="lastline"/>
    <w:rsid w:val="00621710"/>
    <w:rPr>
      <w:rFonts w:ascii="Times New Roman" w:eastAsiaTheme="minorEastAsia" w:hAnsi="Times New Roman" w:cs="Times New Roman"/>
      <w:sz w:val="24"/>
      <w:szCs w:val="20"/>
    </w:rPr>
  </w:style>
  <w:style w:type="paragraph" w:customStyle="1" w:styleId="stitleb">
    <w:name w:val="s_title_b"/>
    <w:basedOn w:val="snames"/>
    <w:link w:val="stitlebChar"/>
    <w:qFormat/>
    <w:rsid w:val="00FC6C41"/>
  </w:style>
  <w:style w:type="character" w:customStyle="1" w:styleId="stitlebChar">
    <w:name w:val="s_title_b Char"/>
    <w:basedOn w:val="snamesChar"/>
    <w:link w:val="stitleb"/>
    <w:rsid w:val="00FC6C41"/>
    <w:rPr>
      <w:rFonts w:ascii="Times New Roman" w:eastAsia="Times New Roman" w:hAnsi="Times New Roman" w:cs="Times New Roman"/>
      <w:b/>
      <w:sz w:val="24"/>
      <w:szCs w:val="24"/>
      <w:lang w:bidi="en-US"/>
    </w:rPr>
  </w:style>
  <w:style w:type="paragraph" w:styleId="NormalWeb">
    <w:name w:val="Normal (Web)"/>
    <w:basedOn w:val="Normal"/>
    <w:uiPriority w:val="99"/>
    <w:semiHidden/>
    <w:unhideWhenUsed/>
    <w:rsid w:val="00685068"/>
    <w:pPr>
      <w:spacing w:before="100" w:beforeAutospacing="1" w:after="100" w:afterAutospacing="1" w:line="240" w:lineRule="auto"/>
      <w:ind w:firstLine="0"/>
      <w:jc w:val="left"/>
    </w:pPr>
    <w:rPr>
      <w:rFonts w:eastAsia="Times New Roman"/>
      <w:szCs w:val="24"/>
    </w:rPr>
  </w:style>
  <w:style w:type="character" w:styleId="Emphasis">
    <w:name w:val="Emphasis"/>
    <w:basedOn w:val="DefaultParagraphFont"/>
    <w:uiPriority w:val="20"/>
    <w:qFormat/>
    <w:rsid w:val="0068506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xxxx" TargetMode="External"/><Relationship Id="rId18" Type="http://schemas.openxmlformats.org/officeDocument/2006/relationships/hyperlink" Target="https://unesco.org"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doi.org/10.1097/NND.0000000000000430" TargetMode="External"/><Relationship Id="rId17" Type="http://schemas.openxmlformats.org/officeDocument/2006/relationships/hyperlink" Target="https://youtube.com/xxxx" TargetMode="External"/><Relationship Id="rId2" Type="http://schemas.openxmlformats.org/officeDocument/2006/relationships/numbering" Target="numbering.xml"/><Relationship Id="rId16" Type="http://schemas.openxmlformats.org/officeDocument/2006/relationships/hyperlink" Target="https://doi.org/xxxx" TargetMode="External"/><Relationship Id="rId20" Type="http://schemas.openxmlformats.org/officeDocument/2006/relationships/hyperlink" Target="https://doi.org/xxx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523/JNEUROSCI.4636-06.2007"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repository.pu.edu.pk" TargetMode="External"/><Relationship Id="rId23" Type="http://schemas.openxmlformats.org/officeDocument/2006/relationships/glossaryDocument" Target="glossary/document.xml"/><Relationship Id="rId10" Type="http://schemas.openxmlformats.org/officeDocument/2006/relationships/footer" Target="footer2.xml"/><Relationship Id="rId19" Type="http://schemas.openxmlformats.org/officeDocument/2006/relationships/hyperlink" Target="https://doi.org/xxxx"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i.org/10.1097/nnd.0000000000000430"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Downloads\Synopsis%20Template%20for%20M.Phil_PhD_Approved_Updated_122BAS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D7F366168D4BEFBB6B98C2B96B7D92"/>
        <w:category>
          <w:name w:val="General"/>
          <w:gallery w:val="placeholder"/>
        </w:category>
        <w:types>
          <w:type w:val="bbPlcHdr"/>
        </w:types>
        <w:behaviors>
          <w:behavior w:val="content"/>
        </w:behaviors>
        <w:guid w:val="{4CDDB61B-A1CD-44C3-A367-61E342827DD6}"/>
      </w:docPartPr>
      <w:docPartBody>
        <w:p w:rsidR="00634A0F" w:rsidRDefault="00634A0F">
          <w:pPr>
            <w:pStyle w:val="C9D7F366168D4BEFBB6B98C2B96B7D92"/>
          </w:pPr>
          <w:r w:rsidRPr="005C1A64">
            <w:rPr>
              <w:rStyle w:val="PlaceholderText"/>
            </w:rPr>
            <w:t>Click or tap here to enter text.</w:t>
          </w:r>
        </w:p>
      </w:docPartBody>
    </w:docPart>
    <w:docPart>
      <w:docPartPr>
        <w:name w:val="5451734082304BF0B08345C21612FAFE"/>
        <w:category>
          <w:name w:val="General"/>
          <w:gallery w:val="placeholder"/>
        </w:category>
        <w:types>
          <w:type w:val="bbPlcHdr"/>
        </w:types>
        <w:behaviors>
          <w:behavior w:val="content"/>
        </w:behaviors>
        <w:guid w:val="{C90FC764-13F1-4634-837C-1B66F0DA4558}"/>
      </w:docPartPr>
      <w:docPartBody>
        <w:p w:rsidR="00634A0F" w:rsidRDefault="00634A0F">
          <w:pPr>
            <w:pStyle w:val="5451734082304BF0B08345C21612FAFE"/>
          </w:pPr>
          <w:r w:rsidRPr="00F13A0D">
            <w:rPr>
              <w:rStyle w:val="PlaceholderText"/>
            </w:rPr>
            <w:t>Click here to enter text.</w:t>
          </w:r>
        </w:p>
      </w:docPartBody>
    </w:docPart>
    <w:docPart>
      <w:docPartPr>
        <w:name w:val="4049491FEA5047489E633D7325F5BFE6"/>
        <w:category>
          <w:name w:val="General"/>
          <w:gallery w:val="placeholder"/>
        </w:category>
        <w:types>
          <w:type w:val="bbPlcHdr"/>
        </w:types>
        <w:behaviors>
          <w:behavior w:val="content"/>
        </w:behaviors>
        <w:guid w:val="{731EC61A-6D33-4098-987E-A8A9357B3962}"/>
      </w:docPartPr>
      <w:docPartBody>
        <w:p w:rsidR="00634A0F" w:rsidRDefault="00634A0F">
          <w:pPr>
            <w:pStyle w:val="4049491FEA5047489E633D7325F5BFE6"/>
          </w:pPr>
          <w:r w:rsidRPr="00F13A0D">
            <w:rPr>
              <w:rStyle w:val="PlaceholderText"/>
            </w:rPr>
            <w:t>Click here to enter text.</w:t>
          </w:r>
        </w:p>
      </w:docPartBody>
    </w:docPart>
    <w:docPart>
      <w:docPartPr>
        <w:name w:val="4DC31EC60146489B8234A224162CBE06"/>
        <w:category>
          <w:name w:val="General"/>
          <w:gallery w:val="placeholder"/>
        </w:category>
        <w:types>
          <w:type w:val="bbPlcHdr"/>
        </w:types>
        <w:behaviors>
          <w:behavior w:val="content"/>
        </w:behaviors>
        <w:guid w:val="{B4036A4A-0822-42BA-BAF9-F44F501681C1}"/>
      </w:docPartPr>
      <w:docPartBody>
        <w:p w:rsidR="00634A0F" w:rsidRDefault="00634A0F">
          <w:pPr>
            <w:pStyle w:val="4DC31EC60146489B8234A224162CBE06"/>
          </w:pPr>
          <w:r w:rsidRPr="00F13A0D">
            <w:rPr>
              <w:rStyle w:val="PlaceholderText"/>
            </w:rPr>
            <w:t>Click here to enter text.</w:t>
          </w:r>
        </w:p>
      </w:docPartBody>
    </w:docPart>
    <w:docPart>
      <w:docPartPr>
        <w:name w:val="28EF9C6468274D7DAA1AC58C5F8DF539"/>
        <w:category>
          <w:name w:val="General"/>
          <w:gallery w:val="placeholder"/>
        </w:category>
        <w:types>
          <w:type w:val="bbPlcHdr"/>
        </w:types>
        <w:behaviors>
          <w:behavior w:val="content"/>
        </w:behaviors>
        <w:guid w:val="{635173F3-E69A-43B8-8129-44F48905A887}"/>
      </w:docPartPr>
      <w:docPartBody>
        <w:p w:rsidR="00634A0F" w:rsidRDefault="00634A0F">
          <w:pPr>
            <w:pStyle w:val="28EF9C6468274D7DAA1AC58C5F8DF539"/>
          </w:pPr>
          <w:r w:rsidRPr="00F13A0D">
            <w:rPr>
              <w:rStyle w:val="PlaceholderText"/>
            </w:rPr>
            <w:t>Click here to enter text.</w:t>
          </w:r>
        </w:p>
      </w:docPartBody>
    </w:docPart>
    <w:docPart>
      <w:docPartPr>
        <w:name w:val="E43E179346B54F03830FECFBF73030DF"/>
        <w:category>
          <w:name w:val="General"/>
          <w:gallery w:val="placeholder"/>
        </w:category>
        <w:types>
          <w:type w:val="bbPlcHdr"/>
        </w:types>
        <w:behaviors>
          <w:behavior w:val="content"/>
        </w:behaviors>
        <w:guid w:val="{9A0B908D-599D-4ACD-B493-15A7A72CF24B}"/>
      </w:docPartPr>
      <w:docPartBody>
        <w:p w:rsidR="00634A0F" w:rsidRDefault="00634A0F">
          <w:pPr>
            <w:pStyle w:val="E43E179346B54F03830FECFBF73030DF"/>
          </w:pPr>
          <w:r w:rsidRPr="00F13A0D">
            <w:rPr>
              <w:rStyle w:val="PlaceholderText"/>
            </w:rPr>
            <w:t>Click here to enter text.</w:t>
          </w:r>
        </w:p>
      </w:docPartBody>
    </w:docPart>
    <w:docPart>
      <w:docPartPr>
        <w:name w:val="56EC0D48D20C47AB8A7AB851B80E1489"/>
        <w:category>
          <w:name w:val="General"/>
          <w:gallery w:val="placeholder"/>
        </w:category>
        <w:types>
          <w:type w:val="bbPlcHdr"/>
        </w:types>
        <w:behaviors>
          <w:behavior w:val="content"/>
        </w:behaviors>
        <w:guid w:val="{5E1A9335-7070-48FC-905F-BF9A188A44FE}"/>
      </w:docPartPr>
      <w:docPartBody>
        <w:p w:rsidR="00634A0F" w:rsidRDefault="00634A0F">
          <w:pPr>
            <w:pStyle w:val="56EC0D48D20C47AB8A7AB851B80E1489"/>
          </w:pPr>
          <w:r w:rsidRPr="00F13A0D">
            <w:rPr>
              <w:rStyle w:val="PlaceholderText"/>
            </w:rPr>
            <w:t>Click here to enter text.</w:t>
          </w:r>
        </w:p>
      </w:docPartBody>
    </w:docPart>
    <w:docPart>
      <w:docPartPr>
        <w:name w:val="7F772DC4A8D54F5BBC85B9DC38DC4138"/>
        <w:category>
          <w:name w:val="General"/>
          <w:gallery w:val="placeholder"/>
        </w:category>
        <w:types>
          <w:type w:val="bbPlcHdr"/>
        </w:types>
        <w:behaviors>
          <w:behavior w:val="content"/>
        </w:behaviors>
        <w:guid w:val="{1D71EDCE-10E7-4A97-B48F-2769F16A83E3}"/>
      </w:docPartPr>
      <w:docPartBody>
        <w:p w:rsidR="00634A0F" w:rsidRDefault="00634A0F">
          <w:pPr>
            <w:pStyle w:val="7F772DC4A8D54F5BBC85B9DC38DC4138"/>
          </w:pPr>
          <w:r w:rsidRPr="00F13A0D">
            <w:rPr>
              <w:rStyle w:val="PlaceholderText"/>
            </w:rPr>
            <w:t>Click here to enter text.</w:t>
          </w:r>
        </w:p>
      </w:docPartBody>
    </w:docPart>
    <w:docPart>
      <w:docPartPr>
        <w:name w:val="B7B413F1A9414D68B9BB1D4C2B8DD0A4"/>
        <w:category>
          <w:name w:val="General"/>
          <w:gallery w:val="placeholder"/>
        </w:category>
        <w:types>
          <w:type w:val="bbPlcHdr"/>
        </w:types>
        <w:behaviors>
          <w:behavior w:val="content"/>
        </w:behaviors>
        <w:guid w:val="{2CECB7A1-22CE-4AF6-8A67-C73B2DEE012F}"/>
      </w:docPartPr>
      <w:docPartBody>
        <w:p w:rsidR="00634A0F" w:rsidRDefault="00634A0F">
          <w:pPr>
            <w:pStyle w:val="B7B413F1A9414D68B9BB1D4C2B8DD0A4"/>
          </w:pPr>
          <w:r w:rsidRPr="00F13A0D">
            <w:rPr>
              <w:rStyle w:val="PlaceholderText"/>
            </w:rPr>
            <w:t>Click here to enter text.</w:t>
          </w:r>
        </w:p>
      </w:docPartBody>
    </w:docPart>
    <w:docPart>
      <w:docPartPr>
        <w:name w:val="85E057372CBB456B8BADECFAB263FA79"/>
        <w:category>
          <w:name w:val="General"/>
          <w:gallery w:val="placeholder"/>
        </w:category>
        <w:types>
          <w:type w:val="bbPlcHdr"/>
        </w:types>
        <w:behaviors>
          <w:behavior w:val="content"/>
        </w:behaviors>
        <w:guid w:val="{6F9C1578-3631-405F-AF80-5D174020BDD4}"/>
      </w:docPartPr>
      <w:docPartBody>
        <w:p w:rsidR="00634A0F" w:rsidRDefault="00634A0F">
          <w:pPr>
            <w:pStyle w:val="85E057372CBB456B8BADECFAB263FA79"/>
          </w:pPr>
          <w:r w:rsidRPr="00F13A0D">
            <w:rPr>
              <w:rStyle w:val="PlaceholderText"/>
            </w:rPr>
            <w:t>Click here to enter text.</w:t>
          </w:r>
        </w:p>
      </w:docPartBody>
    </w:docPart>
    <w:docPart>
      <w:docPartPr>
        <w:name w:val="63D527F7B8F249C38975978D46FF952D"/>
        <w:category>
          <w:name w:val="General"/>
          <w:gallery w:val="placeholder"/>
        </w:category>
        <w:types>
          <w:type w:val="bbPlcHdr"/>
        </w:types>
        <w:behaviors>
          <w:behavior w:val="content"/>
        </w:behaviors>
        <w:guid w:val="{90CE05AC-8010-4E71-857D-63B486EA7E88}"/>
      </w:docPartPr>
      <w:docPartBody>
        <w:p w:rsidR="00634A0F" w:rsidRDefault="00634A0F">
          <w:pPr>
            <w:pStyle w:val="63D527F7B8F249C38975978D46FF952D"/>
          </w:pPr>
          <w:r w:rsidRPr="00F13A0D">
            <w:rPr>
              <w:rStyle w:val="PlaceholderText"/>
            </w:rPr>
            <w:t>Click here to enter text.</w:t>
          </w:r>
        </w:p>
      </w:docPartBody>
    </w:docPart>
    <w:docPart>
      <w:docPartPr>
        <w:name w:val="1F23FD8103E1413DA5F44A3EF4646C82"/>
        <w:category>
          <w:name w:val="General"/>
          <w:gallery w:val="placeholder"/>
        </w:category>
        <w:types>
          <w:type w:val="bbPlcHdr"/>
        </w:types>
        <w:behaviors>
          <w:behavior w:val="content"/>
        </w:behaviors>
        <w:guid w:val="{41603EB6-4B5C-4BEF-910F-533C692087F2}"/>
      </w:docPartPr>
      <w:docPartBody>
        <w:p w:rsidR="00634A0F" w:rsidRDefault="00634A0F">
          <w:pPr>
            <w:pStyle w:val="1F23FD8103E1413DA5F44A3EF4646C82"/>
          </w:pPr>
          <w:r w:rsidRPr="00F13A0D">
            <w:rPr>
              <w:rStyle w:val="PlaceholderText"/>
            </w:rPr>
            <w:t>Click here to enter text.</w:t>
          </w:r>
        </w:p>
      </w:docPartBody>
    </w:docPart>
    <w:docPart>
      <w:docPartPr>
        <w:name w:val="D691DDA570A94A6FB7A95F09D3B8FEC1"/>
        <w:category>
          <w:name w:val="General"/>
          <w:gallery w:val="placeholder"/>
        </w:category>
        <w:types>
          <w:type w:val="bbPlcHdr"/>
        </w:types>
        <w:behaviors>
          <w:behavior w:val="content"/>
        </w:behaviors>
        <w:guid w:val="{EF1B3395-9F9D-496B-95D9-AC94B686E27B}"/>
      </w:docPartPr>
      <w:docPartBody>
        <w:p w:rsidR="00634A0F" w:rsidRDefault="00634A0F">
          <w:pPr>
            <w:pStyle w:val="D691DDA570A94A6FB7A95F09D3B8FEC1"/>
          </w:pPr>
          <w:r w:rsidRPr="00F13A0D">
            <w:rPr>
              <w:rStyle w:val="PlaceholderText"/>
            </w:rPr>
            <w:t>Click here to enter text.</w:t>
          </w:r>
        </w:p>
      </w:docPartBody>
    </w:docPart>
    <w:docPart>
      <w:docPartPr>
        <w:name w:val="BC1A25BF8D094C00A6A2BDB3360EBC4D"/>
        <w:category>
          <w:name w:val="General"/>
          <w:gallery w:val="placeholder"/>
        </w:category>
        <w:types>
          <w:type w:val="bbPlcHdr"/>
        </w:types>
        <w:behaviors>
          <w:behavior w:val="content"/>
        </w:behaviors>
        <w:guid w:val="{57F00B6C-FF92-433B-AD52-EFE3D18878C6}"/>
      </w:docPartPr>
      <w:docPartBody>
        <w:p w:rsidR="00634A0F" w:rsidRDefault="00634A0F">
          <w:pPr>
            <w:pStyle w:val="BC1A25BF8D094C00A6A2BDB3360EBC4D"/>
          </w:pPr>
          <w:r w:rsidRPr="00F13A0D">
            <w:rPr>
              <w:rStyle w:val="PlaceholderText"/>
            </w:rPr>
            <w:t>Click here to enter text.</w:t>
          </w:r>
        </w:p>
      </w:docPartBody>
    </w:docPart>
    <w:docPart>
      <w:docPartPr>
        <w:name w:val="8559FC8175B44131A041ACDE7929CC37"/>
        <w:category>
          <w:name w:val="General"/>
          <w:gallery w:val="placeholder"/>
        </w:category>
        <w:types>
          <w:type w:val="bbPlcHdr"/>
        </w:types>
        <w:behaviors>
          <w:behavior w:val="content"/>
        </w:behaviors>
        <w:guid w:val="{76265B25-C5AF-434F-BB50-97A850324238}"/>
      </w:docPartPr>
      <w:docPartBody>
        <w:p w:rsidR="00634A0F" w:rsidRDefault="00634A0F">
          <w:pPr>
            <w:pStyle w:val="8559FC8175B44131A041ACDE7929CC37"/>
          </w:pPr>
          <w:r w:rsidRPr="005C1A64">
            <w:rPr>
              <w:rStyle w:val="PlaceholderText"/>
            </w:rPr>
            <w:t>Click or tap here to enter text.</w:t>
          </w:r>
        </w:p>
      </w:docPartBody>
    </w:docPart>
    <w:docPart>
      <w:docPartPr>
        <w:name w:val="237CFDAD29544D43860900A47A551A03"/>
        <w:category>
          <w:name w:val="General"/>
          <w:gallery w:val="placeholder"/>
        </w:category>
        <w:types>
          <w:type w:val="bbPlcHdr"/>
        </w:types>
        <w:behaviors>
          <w:behavior w:val="content"/>
        </w:behaviors>
        <w:guid w:val="{C756FBFB-A09F-4A4A-A726-FF2893377943}"/>
      </w:docPartPr>
      <w:docPartBody>
        <w:p w:rsidR="00634A0F" w:rsidRDefault="00634A0F">
          <w:pPr>
            <w:pStyle w:val="237CFDAD29544D43860900A47A551A03"/>
          </w:pPr>
          <w:r w:rsidRPr="005C1A64">
            <w:rPr>
              <w:rStyle w:val="PlaceholderText"/>
            </w:rPr>
            <w:t>Click or tap here to enter text.</w:t>
          </w:r>
        </w:p>
      </w:docPartBody>
    </w:docPart>
    <w:docPart>
      <w:docPartPr>
        <w:name w:val="3F7B6AB934A14F53B2EC2BBC46536275"/>
        <w:category>
          <w:name w:val="General"/>
          <w:gallery w:val="placeholder"/>
        </w:category>
        <w:types>
          <w:type w:val="bbPlcHdr"/>
        </w:types>
        <w:behaviors>
          <w:behavior w:val="content"/>
        </w:behaviors>
        <w:guid w:val="{F3B5D1C5-A1EA-40B3-94A5-65D14ADB514C}"/>
      </w:docPartPr>
      <w:docPartBody>
        <w:p w:rsidR="00634A0F" w:rsidRDefault="00634A0F">
          <w:pPr>
            <w:pStyle w:val="3F7B6AB934A14F53B2EC2BBC46536275"/>
          </w:pPr>
          <w:r w:rsidRPr="005C1A64">
            <w:rPr>
              <w:rStyle w:val="PlaceholderText"/>
            </w:rPr>
            <w:t>Click or tap here to enter text.</w:t>
          </w:r>
        </w:p>
      </w:docPartBody>
    </w:docPart>
    <w:docPart>
      <w:docPartPr>
        <w:name w:val="49207EA69FFF4800891EAE6DA8012CCB"/>
        <w:category>
          <w:name w:val="General"/>
          <w:gallery w:val="placeholder"/>
        </w:category>
        <w:types>
          <w:type w:val="bbPlcHdr"/>
        </w:types>
        <w:behaviors>
          <w:behavior w:val="content"/>
        </w:behaviors>
        <w:guid w:val="{AFB05168-13EB-4802-A25C-F59A61B3A398}"/>
      </w:docPartPr>
      <w:docPartBody>
        <w:p w:rsidR="00634A0F" w:rsidRDefault="00634A0F">
          <w:pPr>
            <w:pStyle w:val="49207EA69FFF4800891EAE6DA8012CCB"/>
          </w:pPr>
          <w:r w:rsidRPr="005C1A64">
            <w:rPr>
              <w:rStyle w:val="PlaceholderText"/>
            </w:rPr>
            <w:t>Click or tap here to enter text.</w:t>
          </w:r>
        </w:p>
      </w:docPartBody>
    </w:docPart>
    <w:docPart>
      <w:docPartPr>
        <w:name w:val="D453274B85234384A7CB20DC9FB69BD4"/>
        <w:category>
          <w:name w:val="General"/>
          <w:gallery w:val="placeholder"/>
        </w:category>
        <w:types>
          <w:type w:val="bbPlcHdr"/>
        </w:types>
        <w:behaviors>
          <w:behavior w:val="content"/>
        </w:behaviors>
        <w:guid w:val="{1EEA6CEB-0E31-45CC-85BB-3A3A4EDECD63}"/>
      </w:docPartPr>
      <w:docPartBody>
        <w:p w:rsidR="00634A0F" w:rsidRDefault="00634A0F">
          <w:pPr>
            <w:pStyle w:val="D453274B85234384A7CB20DC9FB69BD4"/>
          </w:pPr>
          <w:r w:rsidRPr="00F13A0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A0F"/>
    <w:rsid w:val="00634A0F"/>
    <w:rsid w:val="00F84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9D7F366168D4BEFBB6B98C2B96B7D92">
    <w:name w:val="C9D7F366168D4BEFBB6B98C2B96B7D92"/>
  </w:style>
  <w:style w:type="paragraph" w:customStyle="1" w:styleId="5451734082304BF0B08345C21612FAFE">
    <w:name w:val="5451734082304BF0B08345C21612FAFE"/>
  </w:style>
  <w:style w:type="paragraph" w:customStyle="1" w:styleId="4049491FEA5047489E633D7325F5BFE6">
    <w:name w:val="4049491FEA5047489E633D7325F5BFE6"/>
  </w:style>
  <w:style w:type="paragraph" w:customStyle="1" w:styleId="4DC31EC60146489B8234A224162CBE06">
    <w:name w:val="4DC31EC60146489B8234A224162CBE06"/>
  </w:style>
  <w:style w:type="paragraph" w:customStyle="1" w:styleId="28EF9C6468274D7DAA1AC58C5F8DF539">
    <w:name w:val="28EF9C6468274D7DAA1AC58C5F8DF539"/>
  </w:style>
  <w:style w:type="paragraph" w:customStyle="1" w:styleId="E43E179346B54F03830FECFBF73030DF">
    <w:name w:val="E43E179346B54F03830FECFBF73030DF"/>
  </w:style>
  <w:style w:type="paragraph" w:customStyle="1" w:styleId="56EC0D48D20C47AB8A7AB851B80E1489">
    <w:name w:val="56EC0D48D20C47AB8A7AB851B80E1489"/>
  </w:style>
  <w:style w:type="paragraph" w:customStyle="1" w:styleId="7F772DC4A8D54F5BBC85B9DC38DC4138">
    <w:name w:val="7F772DC4A8D54F5BBC85B9DC38DC4138"/>
  </w:style>
  <w:style w:type="paragraph" w:customStyle="1" w:styleId="B7B413F1A9414D68B9BB1D4C2B8DD0A4">
    <w:name w:val="B7B413F1A9414D68B9BB1D4C2B8DD0A4"/>
  </w:style>
  <w:style w:type="paragraph" w:customStyle="1" w:styleId="85E057372CBB456B8BADECFAB263FA79">
    <w:name w:val="85E057372CBB456B8BADECFAB263FA79"/>
  </w:style>
  <w:style w:type="paragraph" w:customStyle="1" w:styleId="63D527F7B8F249C38975978D46FF952D">
    <w:name w:val="63D527F7B8F249C38975978D46FF952D"/>
  </w:style>
  <w:style w:type="paragraph" w:customStyle="1" w:styleId="1F23FD8103E1413DA5F44A3EF4646C82">
    <w:name w:val="1F23FD8103E1413DA5F44A3EF4646C82"/>
  </w:style>
  <w:style w:type="paragraph" w:customStyle="1" w:styleId="D691DDA570A94A6FB7A95F09D3B8FEC1">
    <w:name w:val="D691DDA570A94A6FB7A95F09D3B8FEC1"/>
  </w:style>
  <w:style w:type="paragraph" w:customStyle="1" w:styleId="BC1A25BF8D094C00A6A2BDB3360EBC4D">
    <w:name w:val="BC1A25BF8D094C00A6A2BDB3360EBC4D"/>
  </w:style>
  <w:style w:type="paragraph" w:customStyle="1" w:styleId="8559FC8175B44131A041ACDE7929CC37">
    <w:name w:val="8559FC8175B44131A041ACDE7929CC37"/>
  </w:style>
  <w:style w:type="paragraph" w:customStyle="1" w:styleId="237CFDAD29544D43860900A47A551A03">
    <w:name w:val="237CFDAD29544D43860900A47A551A03"/>
  </w:style>
  <w:style w:type="paragraph" w:customStyle="1" w:styleId="3F7B6AB934A14F53B2EC2BBC46536275">
    <w:name w:val="3F7B6AB934A14F53B2EC2BBC46536275"/>
  </w:style>
  <w:style w:type="paragraph" w:customStyle="1" w:styleId="49207EA69FFF4800891EAE6DA8012CCB">
    <w:name w:val="49207EA69FFF4800891EAE6DA8012CCB"/>
  </w:style>
  <w:style w:type="paragraph" w:customStyle="1" w:styleId="D453274B85234384A7CB20DC9FB69BD4">
    <w:name w:val="D453274B85234384A7CB20DC9FB69B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FE95B9-0268-4F15-AB53-6A2D9E6C5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Synopsis Template for M.Phil_PhD_Approved_Updated_122BASR.dotx</Template>
  <TotalTime>1</TotalTime>
  <Pages>17</Pages>
  <Words>4032</Words>
  <Characters>22983</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Kamal Abbas</cp:lastModifiedBy>
  <cp:revision>1</cp:revision>
  <cp:lastPrinted>2015-05-22T07:45:00Z</cp:lastPrinted>
  <dcterms:created xsi:type="dcterms:W3CDTF">2026-10-21T08:56:00Z</dcterms:created>
  <dcterms:modified xsi:type="dcterms:W3CDTF">2026-10-21T08:57:00Z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8644cfc9-777a-4086-9d61-1737f44f579c</vt:lpwstr>
  </property>
</Properties>
</file>